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0"/>
          <w:szCs w:val="0"/>
        </w:rPr>
      </w:pPr>
      <w:rPr/>
      <w:r>
        <w:rPr/>
        <w:pict>
          <v:group style="position:absolute;margin-left:349.635986pt;margin-top:399.60202pt;width:215.619pt;height:403.592pt;mso-position-horizontal-relative:page;mso-position-vertical-relative:page;z-index:-253" coordorigin="6993,7992" coordsize="4312,8072">
            <v:group style="position:absolute;left:7003;top:8002;width:4292;height:8052" coordorigin="7003,8002" coordsize="4292,8052">
              <v:shape style="position:absolute;left:7003;top:8002;width:4292;height:8052" coordorigin="7003,8002" coordsize="4292,8052" path="m11295,8002l7003,8002,7003,16054,11295,16054,11295,8002e" filled="t" fillcolor="#9D9D9C" stroked="f">
                <v:path arrowok="t"/>
                <v:fill/>
              </v:shape>
            </v:group>
            <v:group style="position:absolute;left:7172;top:11385;width:194;height:196" coordorigin="7172,11385" coordsize="194,196">
              <v:shape style="position:absolute;left:7172;top:11385;width:194;height:196" coordorigin="7172,11385" coordsize="194,196" path="m7269,11385l7202,11413,7173,11473,7172,11499,7177,11519,7217,11564,7288,11581,7307,11575,7359,11513,7366,11461,7358,11440,7313,11395,7269,11385e" filled="t" fillcolor="#717070" stroked="f">
                <v:path arrowok="t"/>
                <v:fill/>
              </v:shape>
            </v:group>
            <v:group style="position:absolute;left:7202;top:11441;width:25;height:101" coordorigin="7202,11441" coordsize="25,101">
              <v:shape style="position:absolute;left:7202;top:11441;width:25;height:101" coordorigin="7202,11441" coordsize="25,101" path="m7227,11441l7208,11441,7202,11447,7202,11537,7208,11542,7227,11542,7227,11441e" filled="t" fillcolor="#FFFFFF" stroked="f">
                <v:path arrowok="t"/>
                <v:fill/>
              </v:shape>
            </v:group>
            <v:group style="position:absolute;left:7315;top:11441;width:25;height:101" coordorigin="7315,11441" coordsize="25,101">
              <v:shape style="position:absolute;left:7315;top:11441;width:25;height:101" coordorigin="7315,11441" coordsize="25,101" path="m7335,11441l7315,11441,7315,11542,7335,11542,7340,11537,7340,11447,7335,11441e" filled="t" fillcolor="#FFFFFF" stroked="f">
                <v:path arrowok="t"/>
                <v:fill/>
              </v:shape>
            </v:group>
            <v:group style="position:absolute;left:7234;top:11426;width:74;height:117" coordorigin="7234,11426" coordsize="74,117">
              <v:shape style="position:absolute;left:7234;top:11426;width:74;height:117" coordorigin="7234,11426" coordsize="74,117" path="m7299,11426l7243,11426,7243,11441,7234,11441,7234,11542,7308,11542,7308,11441,7250,11441,7250,11433,7299,11433,7299,11426e" filled="t" fillcolor="#FFFFFF" stroked="f">
                <v:path arrowok="t"/>
                <v:fill/>
              </v:shape>
              <v:shape style="position:absolute;left:7234;top:11426;width:74;height:117" coordorigin="7234,11426" coordsize="74,117" path="m7299,11433l7291,11433,7291,11441,7308,11441,7299,11441,7299,11433e" filled="t" fillcolor="#FFFFFF" stroked="f">
                <v:path arrowok="t"/>
                <v:fill/>
              </v:shape>
            </v:group>
            <v:group style="position:absolute;left:7172;top:10088;width:194;height:196" coordorigin="7172,10088" coordsize="194,196">
              <v:shape style="position:absolute;left:7172;top:10088;width:194;height:196" coordorigin="7172,10088" coordsize="194,196" path="m7269,10088l7202,10116,7173,10176,7172,10203,7177,10222,7217,10268,7288,10285,7307,10279,7359,10217,7366,10165,7358,10144,7313,10098,7269,10088e" filled="t" fillcolor="#717070" stroked="f">
                <v:path arrowok="t"/>
                <v:fill/>
              </v:shape>
            </v:group>
            <v:group style="position:absolute;left:7206;top:10145;width:100;height:76" coordorigin="7206,10145" coordsize="100,76">
              <v:shape style="position:absolute;left:7206;top:10145;width:100;height:76" coordorigin="7206,10145" coordsize="100,76" path="m7227,10145l7219,10146,7208,10146,7206,10151,7229,10221,7306,10221,7295,10201,7281,10199,7272,10186,7242,10185,7234,10159,7227,10145e" filled="t" fillcolor="#FFFFFF" stroked="f">
                <v:path arrowok="t"/>
                <v:fill/>
              </v:shape>
            </v:group>
            <v:group style="position:absolute;left:7239;top:10225;width:55;height:13" coordorigin="7239,10225" coordsize="55,13">
              <v:shape style="position:absolute;left:7239;top:10225;width:55;height:13" coordorigin="7239,10225" coordsize="55,13" path="m7293,10225l7239,10226,7239,10238,7293,10238,7293,10225e" filled="t" fillcolor="#FFFFFF" stroked="f">
                <v:path arrowok="t"/>
                <v:fill/>
              </v:shape>
            </v:group>
            <v:group style="position:absolute;left:7233;top:10122;width:28;height:28" coordorigin="7233,10122" coordsize="28,28">
              <v:shape style="position:absolute;left:7233;top:10122;width:28;height:28" coordorigin="7233,10122" coordsize="28,28" path="m7254,10122l7239,10122,7233,10128,7233,10144,7239,10150,7254,10150,7261,10144,7261,10128,7254,10122e" filled="t" fillcolor="#FFFFFF" stroked="f">
                <v:path arrowok="t"/>
                <v:fill/>
              </v:shape>
            </v:group>
            <v:group style="position:absolute;left:7238;top:10150;width:35;height:30" coordorigin="7238,10150" coordsize="35,30">
              <v:shape style="position:absolute;left:7238;top:10150;width:35;height:30" coordorigin="7238,10150" coordsize="35,30" path="m7256,10150l7247,10156,7238,10157,7248,10178,7272,10180,7263,10162,7256,10150e" filled="t" fillcolor="#FFFFFF" stroked="f">
                <v:path arrowok="t"/>
                <v:fill/>
              </v:shape>
            </v:group>
            <v:group style="position:absolute;left:7280;top:10183;width:54;height:59" coordorigin="7280,10183" coordsize="54,59">
              <v:shape style="position:absolute;left:7280;top:10183;width:54;height:59" coordorigin="7280,10183" coordsize="54,59" path="m7308,10183l7297,10184,7280,10184,7284,10194,7297,10195,7320,10234,7334,10241,7334,10227,7311,10188,7308,10183e" filled="t" fillcolor="#FFFFFF" stroked="f">
                <v:path arrowok="t"/>
                <v:fill/>
              </v:shape>
            </v:group>
            <v:group style="position:absolute;left:7172;top:10401;width:194;height:196" coordorigin="7172,10401" coordsize="194,196">
              <v:shape style="position:absolute;left:7172;top:10401;width:194;height:196" coordorigin="7172,10401" coordsize="194,196" path="m7269,10401l7202,10429,7173,10489,7172,10516,7177,10535,7217,10581,7288,10598,7307,10592,7359,10530,7366,10478,7358,10457,7313,10411,7269,10401e" filled="t" fillcolor="#717070" stroked="f">
                <v:path arrowok="t"/>
                <v:fill/>
              </v:shape>
            </v:group>
            <v:group style="position:absolute;left:7202;top:10498;width:68;height:60" coordorigin="7202,10498" coordsize="68,60">
              <v:shape style="position:absolute;left:7202;top:10498;width:68;height:60" coordorigin="7202,10498" coordsize="68,60" path="m7215,10516l7213,10517,7212,10519,7205,10521,7203,10526,7203,10532,7202,10558,7269,10558,7270,10558,7270,10555,7270,10553,7270,10552,7267,10547,7267,10546,7266,10546,7266,10545,7257,10527,7256,10523,7223,10523,7215,10516e" filled="t" fillcolor="#FFFFFF" stroked="f">
                <v:path arrowok="t"/>
                <v:fill/>
              </v:shape>
              <v:shape style="position:absolute;left:7202;top:10498;width:68;height:60" coordorigin="7202,10498" coordsize="68,60" path="m7218,10515l7220,10517,7221,10519,7224,10521,7224,10522,7223,10523,7256,10523,7256,10522,7228,10522,7224,10520,7222,10516,7218,10515e" filled="t" fillcolor="#FFFFFF" stroked="f">
                <v:path arrowok="t"/>
                <v:fill/>
              </v:shape>
              <v:shape style="position:absolute;left:7202;top:10498;width:68;height:60" coordorigin="7202,10498" coordsize="68,60" path="m7222,10513l7222,10514,7224,10516,7226,10518,7228,10520,7228,10521,7228,10522,7256,10522,7255,10519,7230,10519,7228,10517,7226,10516,7224,10514,7223,10514,7222,10513e" filled="t" fillcolor="#FFFFFF" stroked="f">
                <v:path arrowok="t"/>
                <v:fill/>
              </v:shape>
              <v:shape style="position:absolute;left:7202;top:10498;width:68;height:60" coordorigin="7202,10498" coordsize="68,60" path="m7242,10507l7226,10512,7227,10514,7229,10515,7231,10517,7231,10518,7230,10519,7255,10519,7254,10515,7241,10515,7240,10514,7241,10511,7242,10507,7242,10507e" filled="t" fillcolor="#FFFFFF" stroked="f">
                <v:path arrowok="t"/>
                <v:fill/>
              </v:shape>
              <v:shape style="position:absolute;left:7202;top:10498;width:68;height:60" coordorigin="7202,10498" coordsize="68,60" path="m7253,10507l7242,10507,7241,10511,7241,10515,7254,10515,7253,10507,7253,10507e" filled="t" fillcolor="#FFFFFF" stroked="f">
                <v:path arrowok="t"/>
                <v:fill/>
              </v:shape>
              <v:shape style="position:absolute;left:7202;top:10498;width:68;height:60" coordorigin="7202,10498" coordsize="68,60" path="m7224,10514l7223,10514,7224,10514e" filled="t" fillcolor="#FFFFFF" stroked="f">
                <v:path arrowok="t"/>
                <v:fill/>
              </v:shape>
              <v:shape style="position:absolute;left:7202;top:10498;width:68;height:60" coordorigin="7202,10498" coordsize="68,60" path="m7242,10507l7242,10507,7241,10511,7242,10507e" filled="t" fillcolor="#FFFFFF" stroked="f">
                <v:path arrowok="t"/>
                <v:fill/>
              </v:shape>
              <v:shape style="position:absolute;left:7202;top:10498;width:68;height:60" coordorigin="7202,10498" coordsize="68,60" path="m7252,10498l7247,10503,7242,10507,7253,10507,7253,10498,7252,10498e" filled="t" fillcolor="#FFFFFF" stroked="f">
                <v:path arrowok="t"/>
                <v:fill/>
              </v:shape>
            </v:group>
            <v:group style="position:absolute;left:7243;top:10460;width:55;height:98" coordorigin="7243,10460" coordsize="55,98">
              <v:shape style="position:absolute;left:7243;top:10460;width:55;height:98" coordorigin="7243,10460" coordsize="55,98" path="m7246,10461l7245,10462,7245,10463,7243,10464,7249,10482,7251,10484,7252,10488,7252,10492,7253,10496,7254,10497,7259,10501,7264,10505,7270,10507,7269,10509,7267,10511,7265,10514,7265,10516,7266,10519,7266,10521,7266,10528,7266,10535,7265,10543,7266,10545,7267,10547,7270,10552,7271,10553,7271,10558,7271,10558,7272,10558,7277,10555,7280,10551,7283,10546,7276,10546,7275,10538,7274,10528,7273,10521,7273,10519,7275,10516,7275,10515,7273,10512,7272,10509,7271,10508,7275,10505,7280,10503,7286,10499,7288,10498,7287,10495,7287,10493,7292,10479,7295,10473,7295,10467,7257,10467,7246,10461e" filled="t" fillcolor="#FFFFFF" stroked="f">
                <v:path arrowok="t"/>
                <v:fill/>
              </v:shape>
              <v:shape style="position:absolute;left:7243;top:10460;width:55;height:98" coordorigin="7243,10460" coordsize="55,98" path="m7290,10503l7287,10508,7284,10528,7276,10546,7283,10546,7287,10539,7292,10532,7298,10521,7298,10521,7291,10516,7289,10516,7289,10515,7297,10515,7297,10514,7297,10514,7294,10507,7290,10503e" filled="t" fillcolor="#FFFFFF" stroked="f">
                <v:path arrowok="t"/>
                <v:fill/>
              </v:shape>
              <v:shape style="position:absolute;left:7243;top:10460;width:55;height:98" coordorigin="7243,10460" coordsize="55,98" path="m7293,10460l7288,10462,7285,10464,7270,10466,7257,10467,7295,10467,7295,10461,7293,10460e" filled="t" fillcolor="#FFFFFF" stroked="f">
                <v:path arrowok="t"/>
                <v:fill/>
              </v:shape>
            </v:group>
            <v:group style="position:absolute;left:7272;top:10507;width:62;height:51" coordorigin="7272,10507" coordsize="62,51">
              <v:shape style="position:absolute;left:7272;top:10507;width:62;height:51" coordorigin="7272,10507" coordsize="62,51" path="m7294,10507l7295,10508,7297,10514,7299,10515,7292,10516,7291,10516,7291,10516,7298,10521,7298,10521,7292,10532,7287,10539,7280,10551,7276,10555,7272,10558,7273,10558,7274,10558,7334,10558,7334,10551,7334,10545,7333,10535,7305,10535,7300,10530,7307,10530,7309,10528,7332,10528,7329,10523,7326,10520,7313,10520,7313,10519,7309,10519,7308,10516,7306,10516,7304,10514,7307,10513,7307,10512,7306,10511,7304,10511,7299,10510,7297,10508,7294,10507e" filled="t" fillcolor="#FFFFFF" stroked="f">
                <v:path arrowok="t"/>
                <v:fill/>
              </v:shape>
              <v:shape style="position:absolute;left:7272;top:10507;width:62;height:51" coordorigin="7272,10507" coordsize="62,51" path="m7332,10528l7309,10528,7310,10528,7310,10530,7316,10530,7313,10535,7305,10535,7333,10535,7332,10532,7332,10529,7332,10528e" filled="t" fillcolor="#FFFFFF" stroked="f">
                <v:path arrowok="t"/>
                <v:fill/>
              </v:shape>
              <v:shape style="position:absolute;left:7272;top:10507;width:62;height:51" coordorigin="7272,10507" coordsize="62,51" path="m7307,10530l7306,10530,7307,10531,7307,10530e" filled="t" fillcolor="#FFFFFF" stroked="f">
                <v:path arrowok="t"/>
                <v:fill/>
              </v:shape>
              <v:shape style="position:absolute;left:7272;top:10507;width:62;height:51" coordorigin="7272,10507" coordsize="62,51" path="m7317,10514l7316,10519,7313,10520,7326,10520,7326,10519,7321,10517,7321,10517,7321,10516,7322,10515,7317,10514e" filled="t" fillcolor="#FFFFFF" stroked="f">
                <v:path arrowok="t"/>
                <v:fill/>
              </v:shape>
              <v:shape style="position:absolute;left:7272;top:10507;width:62;height:51" coordorigin="7272,10507" coordsize="62,51" path="m7316,10513l7315,10514,7314,10515,7311,10517,7310,10518,7309,10519,7313,10519,7312,10516,7316,10516,7316,10513e" filled="t" fillcolor="#FFFFFF" stroked="f">
                <v:path arrowok="t"/>
                <v:fill/>
              </v:shape>
              <v:shape style="position:absolute;left:7272;top:10507;width:62;height:51" coordorigin="7272,10507" coordsize="62,51" path="m7312,10512l7311,10513,7310,10513,7308,10514,7307,10516,7306,10516,7308,10516,7308,10515,7312,10515,7312,10512e" filled="t" fillcolor="#FFFFFF" stroked="f">
                <v:path arrowok="t"/>
                <v:fill/>
              </v:shape>
            </v:group>
            <v:group style="position:absolute;left:7237;top:10425;width:65;height:29" coordorigin="7237,10425" coordsize="65,29">
              <v:shape style="position:absolute;left:7237;top:10425;width:65;height:29" coordorigin="7237,10425" coordsize="65,29" path="m7297,10437l7268,10437,7278,10443,7282,10444,7292,10447,7292,10448,7293,10453,7293,10453,7299,10452,7302,10446,7297,10437e" filled="t" fillcolor="#FFFFFF" stroked="f">
                <v:path arrowok="t"/>
                <v:fill/>
              </v:shape>
              <v:shape style="position:absolute;left:7237;top:10425;width:65;height:29" coordorigin="7237,10425" coordsize="65,29" path="m7274,10425l7237,10449,7240,10453,7244,10453,7245,10452,7244,10449,7246,10447,7251,10445,7254,10445,7258,10443,7259,10443,7264,10439,7268,10437,7297,10437,7295,10432,7288,10428,7274,10425e" filled="t" fillcolor="#FFFFFF" stroked="f">
                <v:path arrowok="t"/>
                <v:fill/>
              </v:shape>
            </v:group>
            <v:group style="position:absolute;left:7261;top:10441;width:14;height:6" coordorigin="7261,10441" coordsize="14,6">
              <v:shape style="position:absolute;left:7261;top:10441;width:14;height:6" coordorigin="7261,10441" coordsize="14,6" path="m7266,10443l7264,10443,7261,10443,7267,10447,7270,10447,7275,10444,7271,10444,7271,10443,7267,10443,7266,10443e" filled="t" fillcolor="#FFFFFF" stroked="f">
                <v:path arrowok="t"/>
                <v:fill/>
              </v:shape>
              <v:shape style="position:absolute;left:7261;top:10441;width:14;height:6" coordorigin="7261,10441" coordsize="14,6" path="m7273,10443l7271,10444,7275,10444,7275,10443,7273,10443e" filled="t" fillcolor="#FFFFFF" stroked="f">
                <v:path arrowok="t"/>
                <v:fill/>
              </v:shape>
              <v:shape style="position:absolute;left:7261;top:10441;width:14;height:6" coordorigin="7261,10441" coordsize="14,6" path="m7269,10441l7268,10441,7267,10443,7271,10443,7269,10441e" filled="t" fillcolor="#FFFFFF" stroked="f">
                <v:path arrowok="t"/>
                <v:fill/>
              </v:shape>
            </v:group>
            <v:group style="position:absolute;left:7172;top:9364;width:194;height:196" coordorigin="7172,9364" coordsize="194,196">
              <v:shape style="position:absolute;left:7172;top:9364;width:194;height:196" coordorigin="7172,9364" coordsize="194,196" path="m7269,9364l7202,9392,7173,9452,7172,9479,7177,9498,7217,9544,7288,9561,7307,9555,7359,9493,7366,9441,7358,9420,7313,9374,7269,9364e" filled="t" fillcolor="#717070" stroked="f">
                <v:path arrowok="t"/>
                <v:fill/>
              </v:shape>
            </v:group>
            <v:group style="position:absolute;left:7218;top:9389;width:104;height:153" coordorigin="7218,9389" coordsize="104,153">
              <v:shape style="position:absolute;left:7218;top:9389;width:104;height:153" coordorigin="7218,9389" coordsize="104,153" path="m7269,9389l7247,9393,7230,9406,7218,9424,7220,9447,7249,9515,7267,9541,7278,9529,7291,9512,7304,9493,7314,9474,7254,9474,7242,9462,7242,9431,7254,9419,7315,9419,7310,9408,7295,9395,7276,9389,7269,9389e" filled="t" fillcolor="#FFFFFF" stroked="f">
                <v:path arrowok="t"/>
                <v:fill/>
              </v:shape>
              <v:shape style="position:absolute;left:7218;top:9389;width:104;height:153" coordorigin="7218,9389" coordsize="104,153" path="m7315,9419l7285,9419,7297,9431,7297,9462,7285,9474,7314,9474,7315,9473,7322,9454,7319,9428,7315,9419e" filled="t" fillcolor="#FFFFFF" stroked="f">
                <v:path arrowok="t"/>
                <v:fill/>
              </v:shape>
            </v:group>
            <v:group style="position:absolute;left:7172;top:9056;width:194;height:196" coordorigin="7172,9056" coordsize="194,196">
              <v:shape style="position:absolute;left:7172;top:9056;width:194;height:196" coordorigin="7172,9056" coordsize="194,196" path="m7269,9056l7202,9083,7173,9144,7172,9170,7177,9189,7217,9235,7288,9252,7307,9246,7359,9184,7366,9132,7358,9111,7313,9066,7269,9056e" filled="t" fillcolor="#717070" stroked="f">
                <v:path arrowok="t"/>
                <v:fill/>
              </v:shape>
            </v:group>
            <v:group style="position:absolute;left:7203;top:9156;width:65;height:67" coordorigin="7203,9156" coordsize="65,67">
              <v:shape style="position:absolute;left:7203;top:9156;width:65;height:67" coordorigin="7203,9156" coordsize="65,67" path="m7247,9156l7206,9199,7203,9203,7206,9206,7218,9218,7221,9222,7225,9219,7268,9176,7247,9156e" filled="t" fillcolor="#FFFFFF" stroked="f">
                <v:path arrowok="t"/>
                <v:fill/>
              </v:shape>
            </v:group>
            <v:group style="position:absolute;left:7277;top:9091;width:56;height:57" coordorigin="7277,9091" coordsize="56,57">
              <v:shape style="position:absolute;left:7277;top:9091;width:56;height:57" coordorigin="7277,9091" coordsize="56,57" path="m7322,9091l7321,9093,7305,9108,7305,9112,7278,9138,7277,9141,7278,9142,7281,9146,7283,9148,7284,9147,7312,9119,7316,9118,7332,9103,7333,9101,7332,9099,7325,9092,7322,9091e" filled="t" fillcolor="#FFFFFF" stroked="f">
                <v:path arrowok="t"/>
                <v:fill/>
              </v:shape>
            </v:group>
            <v:group style="position:absolute;left:7199;top:9087;width:139;height:135" coordorigin="7199,9087" coordsize="139,135">
              <v:shape style="position:absolute;left:7199;top:9087;width:139;height:135" coordorigin="7199,9087" coordsize="139,135" path="m7263,9135l7232,9135,7290,9191,7286,9204,7291,9212,7298,9222,7314,9222,7306,9210,7303,9202,7316,9191,7334,9191,7333,9187,7329,9177,7305,9177,7263,9135e" filled="t" fillcolor="#FFFFFF" stroked="f">
                <v:path arrowok="t"/>
                <v:fill/>
              </v:shape>
              <v:shape style="position:absolute;left:7199;top:9087;width:139;height:135" coordorigin="7199,9087" coordsize="139,135" path="m7334,9191l7316,9191,7321,9197,7329,9204,7330,9211,7339,9203,7334,9191e" filled="t" fillcolor="#FFFFFF" stroked="f">
                <v:path arrowok="t"/>
                <v:fill/>
              </v:shape>
              <v:shape style="position:absolute;left:7199;top:9087;width:139;height:135" coordorigin="7199,9087" coordsize="139,135" path="m7308,9175l7305,9177,7329,9177,7328,9176,7316,9176,7308,9175e" filled="t" fillcolor="#FFFFFF" stroked="f">
                <v:path arrowok="t"/>
                <v:fill/>
              </v:shape>
              <v:shape style="position:absolute;left:7199;top:9087;width:139;height:135" coordorigin="7199,9087" coordsize="139,135" path="m7328,9175l7316,9176,7328,9176,7328,9175e" filled="t" fillcolor="#FFFFFF" stroked="f">
                <v:path arrowok="t"/>
                <v:fill/>
              </v:shape>
              <v:shape style="position:absolute;left:7199;top:9087;width:139;height:135" coordorigin="7199,9087" coordsize="139,135" path="m7206,9101l7199,9115,7206,9126,7209,9134,7217,9135,7223,9137,7232,9135,7263,9135,7248,9120,7249,9117,7217,9117,7214,9111,7208,9102,7206,9101e" filled="t" fillcolor="#FFFFFF" stroked="f">
                <v:path arrowok="t"/>
                <v:fill/>
              </v:shape>
              <v:shape style="position:absolute;left:7199;top:9087;width:139;height:135" coordorigin="7199,9087" coordsize="139,135" path="m7240,9087l7223,9090,7234,9101,7233,9109,7230,9115,7217,9117,7249,9117,7252,9109,7248,9101,7240,9087e" filled="t" fillcolor="#FFFFFF" stroked="f">
                <v:path arrowok="t"/>
                <v:fill/>
              </v:shape>
            </v:group>
            <v:group style="position:absolute;left:7172;top:8424;width:194;height:196" coordorigin="7172,8424" coordsize="194,196">
              <v:shape style="position:absolute;left:7172;top:8424;width:194;height:196" coordorigin="7172,8424" coordsize="194,196" path="m7269,8424l7202,8452,7173,8512,7172,8538,7177,8558,7217,8604,7288,8620,7307,8614,7359,8552,7366,8500,7358,8480,7313,8434,7269,8424e" filled="t" fillcolor="#717070" stroked="f">
                <v:path arrowok="t"/>
                <v:fill/>
              </v:shape>
            </v:group>
            <v:group style="position:absolute;left:7248;top:8469;width:35;height:16" coordorigin="7248,8469" coordsize="35,16">
              <v:shape style="position:absolute;left:7248;top:8469;width:35;height:16" coordorigin="7248,8469" coordsize="35,16" path="m7282,8469l7249,8469,7248,8470,7248,8484,7249,8485,7282,8485,7283,8484,7283,8470,7282,8469e" filled="t" fillcolor="#FFFFFF" stroked="f">
                <v:path arrowok="t"/>
                <v:fill/>
              </v:shape>
            </v:group>
            <v:group style="position:absolute;left:7204;top:8476;width:129;height:95" coordorigin="7204,8476" coordsize="129,95">
              <v:shape style="position:absolute;left:7204;top:8476;width:129;height:95" coordorigin="7204,8476" coordsize="129,95" path="m7242,8476l7204,8476,7204,8571,7333,8571,7333,8562,7248,8562,7247,8562,7224,8562,7223,8561,7223,8560,7223,8560,7224,8559,7233,8554,7233,8552,7232,8544,7211,8544,7209,8543,7208,8543,7208,8540,7208,8539,7231,8522,7231,8503,7232,8501,7233,8500,7234,8499,7235,8498,7333,8498,7333,8491,7246,8491,7242,8487,7242,8476e" filled="t" fillcolor="#FFFFFF" stroked="f">
                <v:path arrowok="t"/>
                <v:fill/>
              </v:shape>
              <v:shape style="position:absolute;left:7204;top:8476;width:129;height:95" coordorigin="7204,8476" coordsize="129,95" path="m7241,8536l7239,8552,7239,8553,7249,8560,7249,8561,7248,8562,7248,8562,7333,8562,7333,8552,7269,8552,7269,8546,7333,8546,7333,8544,7261,8544,7258,8543,7256,8542,7241,8536,7241,8536e" filled="t" fillcolor="#FFFFFF" stroked="f">
                <v:path arrowok="t"/>
                <v:fill/>
              </v:shape>
              <v:shape style="position:absolute;left:7204;top:8476;width:129;height:95" coordorigin="7204,8476" coordsize="129,95" path="m7236,8559l7236,8559,7232,8560,7225,8562,7224,8562,7247,8562,7236,8559e" filled="t" fillcolor="#FFFFFF" stroked="f">
                <v:path arrowok="t"/>
                <v:fill/>
              </v:shape>
              <v:shape style="position:absolute;left:7204;top:8476;width:129;height:95" coordorigin="7204,8476" coordsize="129,95" path="m7333,8546l7323,8546,7323,8552,7333,8552,7333,8546e" filled="t" fillcolor="#FFFFFF" stroked="f">
                <v:path arrowok="t"/>
                <v:fill/>
              </v:shape>
              <v:shape style="position:absolute;left:7204;top:8476;width:129;height:95" coordorigin="7204,8476" coordsize="129,95" path="m7333,8498l7235,8498,7237,8498,7238,8499,7239,8500,7240,8501,7241,8503,7241,8522,7264,8540,7264,8541,7263,8544,7261,8544,7333,8544,7333,8542,7269,8542,7269,8537,7333,8537,7333,8533,7269,8533,7269,8527,7333,8527,7333,8523,7269,8523,7269,8517,7333,8517,7333,8513,7269,8513,7269,8507,7333,8507,7333,8498e" filled="t" fillcolor="#FFFFFF" stroked="f">
                <v:path arrowok="t"/>
                <v:fill/>
              </v:shape>
              <v:shape style="position:absolute;left:7204;top:8476;width:129;height:95" coordorigin="7204,8476" coordsize="129,95" path="m7231,8536l7212,8544,7211,8544,7232,8544,7231,8536e" filled="t" fillcolor="#FFFFFF" stroked="f">
                <v:path arrowok="t"/>
                <v:fill/>
              </v:shape>
              <v:shape style="position:absolute;left:7204;top:8476;width:129;height:95" coordorigin="7204,8476" coordsize="129,95" path="m7333,8537l7323,8537,7323,8542,7333,8542,7333,8537e" filled="t" fillcolor="#FFFFFF" stroked="f">
                <v:path arrowok="t"/>
                <v:fill/>
              </v:shape>
              <v:shape style="position:absolute;left:7204;top:8476;width:129;height:95" coordorigin="7204,8476" coordsize="129,95" path="m7333,8527l7323,8527,7323,8533,7333,8533,7333,8527e" filled="t" fillcolor="#FFFFFF" stroked="f">
                <v:path arrowok="t"/>
                <v:fill/>
              </v:shape>
              <v:shape style="position:absolute;left:7204;top:8476;width:129;height:95" coordorigin="7204,8476" coordsize="129,95" path="m7333,8517l7323,8517,7323,8523,7333,8523,7333,8517e" filled="t" fillcolor="#FFFFFF" stroked="f">
                <v:path arrowok="t"/>
                <v:fill/>
              </v:shape>
              <v:shape style="position:absolute;left:7204;top:8476;width:129;height:95" coordorigin="7204,8476" coordsize="129,95" path="m7333,8507l7323,8507,7323,8513,7333,8513,7333,8507e" filled="t" fillcolor="#FFFFFF" stroked="f">
                <v:path arrowok="t"/>
                <v:fill/>
              </v:shape>
              <v:shape style="position:absolute;left:7204;top:8476;width:129;height:95" coordorigin="7204,8476" coordsize="129,95" path="m7333,8476l7289,8476,7289,8487,7285,8491,7333,8491,7333,8476e" filled="t" fillcolor="#FFFFFF" stroked="f">
                <v:path arrowok="t"/>
                <v:fill/>
              </v:shape>
            </v:group>
            <v:group style="position:absolute;left:7151;top:8681;width:4026;height:2" coordorigin="7151,8681" coordsize="4026,2">
              <v:shape style="position:absolute;left:7151;top:8681;width:4026;height:2" coordorigin="7151,8681" coordsize="4026,0" path="m7151,8681l11177,8681e" filled="f" stroked="t" strokeweight=".3pt" strokecolor="#D0D0D0">
                <v:path arrowok="t"/>
              </v:shape>
            </v:group>
            <v:group style="position:absolute;left:7172;top:14701;width:196;height:194" coordorigin="7172,14701" coordsize="196,194">
              <v:shape style="position:absolute;left:7172;top:14701;width:196;height:194" coordorigin="7172,14701" coordsize="196,194" path="m7254,14701l7189,14746,7172,14817,7178,14836,7240,14888,7292,14895,7313,14887,7358,14842,7368,14798,7368,14786,7341,14731,7280,14702,7254,14701e" filled="t" fillcolor="#717070" stroked="f">
                <v:path arrowok="t"/>
                <v:fill/>
              </v:shape>
            </v:group>
            <v:group style="position:absolute;left:7196;top:14741;width:150;height:49" coordorigin="7196,14741" coordsize="150,49">
              <v:shape style="position:absolute;left:7196;top:14741;width:150;height:49" coordorigin="7196,14741" coordsize="150,49" path="m7333,14762l7285,14762,7297,14765,7316,14775,7322,14779,7331,14788,7335,14789,7343,14786,7346,14782,7346,14779,7346,14775,7345,14772,7341,14768,7340,14767,7333,14762e" filled="t" fillcolor="#FFFFFF" stroked="f">
                <v:path arrowok="t"/>
                <v:fill/>
              </v:shape>
              <v:shape style="position:absolute;left:7196;top:14741;width:150;height:49" coordorigin="7196,14741" coordsize="150,49" path="m7267,14741l7209,14761,7196,14780,7197,14783,7203,14789,7211,14789,7215,14785,7231,14773,7249,14765,7267,14762,7333,14762,7324,14755,7306,14746,7287,14742,7267,14741e" filled="t" fillcolor="#FFFFFF" stroked="f">
                <v:path arrowok="t"/>
                <v:fill/>
              </v:shape>
            </v:group>
            <v:group style="position:absolute;left:7217;top:14771;width:109;height:40" coordorigin="7217,14771" coordsize="109,40">
              <v:shape style="position:absolute;left:7217;top:14771;width:109;height:40" coordorigin="7217,14771" coordsize="109,40" path="m7322,14792l7278,14792,7284,14793,7296,14798,7302,14802,7309,14809,7312,14810,7320,14809,7323,14806,7325,14798,7324,14794,7322,14792e" filled="t" fillcolor="#FFFFFF" stroked="f">
                <v:path arrowok="t"/>
                <v:fill/>
              </v:shape>
              <v:shape style="position:absolute;left:7217;top:14771;width:109;height:40" coordorigin="7217,14771" coordsize="109,40" path="m7270,14771l7217,14798,7220,14807,7224,14810,7231,14810,7234,14808,7245,14797,7258,14792,7322,14792,7321,14791,7305,14779,7286,14772,7270,14771e" filled="t" fillcolor="#FFFFFF" stroked="f">
                <v:path arrowok="t"/>
                <v:fill/>
              </v:shape>
            </v:group>
            <v:group style="position:absolute;left:7239;top:14801;width:65;height:31" coordorigin="7239,14801" coordsize="65,31">
              <v:shape style="position:absolute;left:7239;top:14801;width:65;height:31" coordorigin="7239,14801" coordsize="65,31" path="m7271,14801l7239,14824,7240,14826,7247,14832,7253,14832,7262,14823,7268,14822,7304,14822,7304,14817,7292,14805,7282,14801,7271,14801e" filled="t" fillcolor="#FFFFFF" stroked="f">
                <v:path arrowok="t"/>
                <v:fill/>
              </v:shape>
              <v:shape style="position:absolute;left:7239;top:14801;width:65;height:31" coordorigin="7239,14801" coordsize="65,31" path="m7304,14822l7268,14822,7278,14823,7282,14825,7289,14832,7296,14832,7304,14824,7304,14822e" filled="t" fillcolor="#FFFFFF" stroked="f">
                <v:path arrowok="t"/>
                <v:fill/>
              </v:shape>
            </v:group>
            <v:group style="position:absolute;left:7258;top:14835;width:26;height:28" coordorigin="7258,14835" coordsize="26,28">
              <v:shape style="position:absolute;left:7258;top:14835;width:26;height:28" coordorigin="7258,14835" coordsize="26,28" path="m7278,14835l7264,14835,7258,14841,7258,14852,7259,14855,7264,14860,7268,14861,7271,14861,7271,14863,7271,14861,7278,14861,7284,14855,7284,14841,7278,14835e" filled="t" fillcolor="#FFFFFF" stroked="f">
                <v:path arrowok="t"/>
                <v:fill/>
              </v:shape>
            </v:group>
            <v:group style="position:absolute;left:7172;top:15015;width:196;height:194" coordorigin="7172,15015" coordsize="196,194">
              <v:shape style="position:absolute;left:7172;top:15015;width:196;height:194" coordorigin="7172,15015" coordsize="196,194" path="m7254,15015l7189,15060,7172,15131,7178,15150,7240,15202,7292,15209,7313,15201,7358,15156,7368,15112,7367,15100,7340,15045,7280,15016,7254,15015e" filled="t" fillcolor="#717070" stroked="f">
                <v:path arrowok="t"/>
                <v:fill/>
              </v:shape>
            </v:group>
            <v:group style="position:absolute;left:7210;top:15070;width:117;height:106" coordorigin="7210,15070" coordsize="117,106">
              <v:shape style="position:absolute;left:7210;top:15070;width:117;height:106" coordorigin="7210,15070" coordsize="117,106" path="m7227,15084l7211,15094,7210,15176,7327,15176,7327,15167,7221,15167,7221,15119,7327,15119,7327,15112,7256,15112,7243,15112,7230,15112,7230,15112,7228,15107,7227,15105,7227,15084e" filled="t" fillcolor="#FFFFFF" stroked="f">
                <v:path arrowok="t"/>
                <v:fill/>
              </v:shape>
              <v:shape style="position:absolute;left:7210;top:15070;width:117;height:106" coordorigin="7210,15070" coordsize="117,106" path="m7327,15119l7317,15119,7317,15167,7327,15167,7327,15119e" filled="t" fillcolor="#FFFFFF" stroked="f">
                <v:path arrowok="t"/>
                <v:fill/>
              </v:shape>
              <v:shape style="position:absolute;left:7210;top:15070;width:117;height:106" coordorigin="7210,15070" coordsize="117,106" path="m7268,15094l7256,15094,7269,15112,7256,15112,7282,15112,7281,15112,7269,15094,7268,15094e" filled="t" fillcolor="#FFFFFF" stroked="f">
                <v:path arrowok="t"/>
                <v:fill/>
              </v:shape>
              <v:shape style="position:absolute;left:7210;top:15070;width:117;height:106" coordorigin="7210,15070" coordsize="117,106" path="m7294,15094l7282,15094,7294,15112,7282,15112,7327,15112,7307,15112,7307,15112,7295,15094,7294,15094e" filled="t" fillcolor="#FFFFFF" stroked="f">
                <v:path arrowok="t"/>
                <v:fill/>
              </v:shape>
              <v:shape style="position:absolute;left:7210;top:15070;width:117;height:106" coordorigin="7210,15070" coordsize="117,106" path="m7248,15070l7245,15072,7242,15074,7238,15077,7238,15077,7238,15094,7230,15094,7243,15112,7256,15112,7256,15112,7252,15107,7245,15097,7243,15095,7246,15093,7248,15092,7248,15091,7248,15084,7248,15070e" filled="t" fillcolor="#FFFFFF" stroked="f">
                <v:path arrowok="t"/>
                <v:fill/>
              </v:shape>
              <v:shape style="position:absolute;left:7210;top:15070;width:117;height:106" coordorigin="7210,15070" coordsize="117,106" path="m7327,15094l7308,15094,7320,15112,7327,15112,7327,15094e" filled="t" fillcolor="#FFFFFF" stroked="f">
                <v:path arrowok="t"/>
                <v:fill/>
              </v:shape>
            </v:group>
            <v:group style="position:absolute;left:7302;top:15032;width:16;height:26" coordorigin="7302,15032" coordsize="16,26">
              <v:shape style="position:absolute;left:7302;top:15032;width:16;height:25" coordorigin="7302,15032" coordsize="16,25" path="m7308,15032l7305,15034,7302,15036,7302,15043,7302,15058,7318,15047,7308,15032e" filled="t" fillcolor="#FFFFFF" stroked="f">
                <v:path arrowok="t"/>
                <v:fill/>
              </v:shape>
            </v:group>
            <v:group style="position:absolute;left:7280;top:15043;width:11;height:28" coordorigin="7280,15043" coordsize="11,28">
              <v:shape style="position:absolute;left:7280;top:15043;width:11;height:28" coordorigin="7280,15043" coordsize="11,28" path="m7291,15043l7287,15045,7284,15047,7281,15049,7281,15050,7281,15057,7280,15071,7281,15071,7287,15067,7291,15065,7291,15064,7291,15057,7291,15043e" filled="t" fillcolor="#FFFFFF" stroked="f">
                <v:path arrowok="t"/>
                <v:fill/>
              </v:shape>
            </v:group>
            <v:group style="position:absolute;left:7259;top:15056;width:11;height:28" coordorigin="7259,15056" coordsize="11,28">
              <v:shape style="position:absolute;left:7259;top:15056;width:11;height:28" coordorigin="7259,15056" coordsize="11,28" path="m7270,15056l7259,15085,7259,15085,7266,15081,7269,15078,7269,15078,7270,15056e" filled="t" fillcolor="#FFFFFF" stroked="f">
                <v:path arrowok="t"/>
                <v:fill/>
              </v:shape>
            </v:group>
            <v:group style="position:absolute;left:7262;top:15125;width:22;height:35" coordorigin="7262,15125" coordsize="22,35">
              <v:shape style="position:absolute;left:7262;top:15125;width:22;height:35" coordorigin="7262,15125" coordsize="22,35" path="m7262,15125l7262,15160,7284,15143,7262,15125e" filled="t" fillcolor="#FFFFFF" stroked="f">
                <v:path arrowok="t"/>
                <v:fill/>
              </v:shape>
            </v:group>
            <v:group style="position:absolute;left:7171;top:13668;width:194;height:196" coordorigin="7171,13668" coordsize="194,196">
              <v:shape style="position:absolute;left:7171;top:13668;width:194;height:196" coordorigin="7171,13668" coordsize="194,196" path="m7269,13668l7202,13696,7173,13756,7171,13782,7177,13802,7217,13847,7288,13864,7307,13858,7359,13796,7366,13744,7358,13723,7313,13678,7269,13668e" filled="t" fillcolor="#717070" stroked="f">
                <v:path arrowok="t"/>
                <v:fill/>
              </v:shape>
            </v:group>
            <v:group style="position:absolute;left:7198;top:13737;width:143;height:61" coordorigin="7198,13737" coordsize="143,61">
              <v:shape style="position:absolute;left:7198;top:13737;width:143;height:61" coordorigin="7198,13737" coordsize="143,61" path="m7227,13737l7198,13767,7227,13798,7227,13777,7333,13777,7341,13767,7333,13758,7227,13758,7227,13737e" filled="t" fillcolor="#FFFFFF" stroked="f">
                <v:path arrowok="t"/>
                <v:fill/>
              </v:shape>
              <v:shape style="position:absolute;left:7198;top:13737;width:143;height:61" coordorigin="7198,13737" coordsize="143,61" path="m7333,13777l7313,13777,7313,13798,7333,13777e" filled="t" fillcolor="#FFFFFF" stroked="f">
                <v:path arrowok="t"/>
                <v:fill/>
              </v:shape>
              <v:shape style="position:absolute;left:7198;top:13737;width:143;height:61" coordorigin="7198,13737" coordsize="143,61" path="m7313,13737l7313,13758,7333,13758,7313,13737e" filled="t" fillcolor="#FFFFFF" stroked="f">
                <v:path arrowok="t"/>
                <v:fill/>
              </v:shape>
            </v:group>
            <v:group style="position:absolute;left:7171;top:13352;width:194;height:196" coordorigin="7171,13352" coordsize="194,196">
              <v:shape style="position:absolute;left:7171;top:13352;width:194;height:196" coordorigin="7171,13352" coordsize="194,196" path="m7269,13352l7202,13379,7173,13440,7171,13466,7177,13485,7217,13531,7288,13548,7307,13542,7359,13480,7366,13428,7358,13407,7313,13362,7269,13352e" filled="t" fillcolor="#717070" stroked="f">
                <v:path arrowok="t"/>
                <v:fill/>
              </v:shape>
            </v:group>
            <v:group style="position:absolute;left:7201;top:13411;width:155;height:64" coordorigin="7201,13411" coordsize="155,64">
              <v:shape style="position:absolute;left:7201;top:13411;width:155;height:64" coordorigin="7201,13411" coordsize="155,64" path="m7217,13411l7214,13415,7219,13448,7201,13449,7232,13463,7299,13468,7300,13473,7305,13475,7321,13475,7325,13468,7323,13464,7340,13463,7356,13458,7338,13452,7334,13445,7250,13445,7243,13442,7217,13411e" filled="t" fillcolor="#FFFFFF" stroked="f">
                <v:path arrowok="t"/>
                <v:fill/>
              </v:shape>
              <v:shape style="position:absolute;left:7201;top:13411;width:155;height:64" coordorigin="7201,13411" coordsize="155,64" path="m7333,13444l7312,13445,7334,13445,7333,13444e" filled="t" fillcolor="#FFFFFF" stroked="f">
                <v:path arrowok="t"/>
                <v:fill/>
              </v:shape>
            </v:group>
            <v:group style="position:absolute;left:7171;top:12317;width:194;height:196" coordorigin="7171,12317" coordsize="194,196">
              <v:shape style="position:absolute;left:7171;top:12317;width:194;height:196" coordorigin="7171,12317" coordsize="194,196" path="m7269,12317l7202,12345,7173,12405,7171,12431,7177,12451,7217,12497,7288,12513,7307,12507,7359,12445,7366,12393,7358,12372,7313,12327,7269,12317e" filled="t" fillcolor="#717070" stroked="f">
                <v:path arrowok="t"/>
                <v:fill/>
              </v:shape>
            </v:group>
            <v:group style="position:absolute;left:7250;top:12441;width:19;height:25" coordorigin="7250,12441" coordsize="19,25">
              <v:shape style="position:absolute;left:7250;top:12441;width:19;height:25" coordorigin="7250,12441" coordsize="19,25" path="m7268,12441l7250,12441,7254,12452,7260,12461,7268,12466,7268,12466,7268,12441e" filled="t" fillcolor="#FFFFFF" stroked="f">
                <v:path arrowok="t"/>
                <v:fill/>
              </v:shape>
            </v:group>
            <v:group style="position:absolute;left:7274;top:12441;width:19;height:25" coordorigin="7274,12441" coordsize="19,25">
              <v:shape style="position:absolute;left:7274;top:12441;width:19;height:25" coordorigin="7274,12441" coordsize="19,25" path="m7293,12441l7274,12441,7274,12466,7275,12466,7282,12461,7289,12452,7293,12441e" filled="t" fillcolor="#FFFFFF" stroked="f">
                <v:path arrowok="t"/>
                <v:fill/>
              </v:shape>
            </v:group>
            <v:group style="position:absolute;left:7219;top:12419;width:23;height:16" coordorigin="7219,12419" coordsize="23,16">
              <v:shape style="position:absolute;left:7219;top:12419;width:23;height:16" coordorigin="7219,12419" coordsize="23,16" path="m7240,12419l7219,12419,7220,12425,7221,12430,7223,12435,7242,12435,7241,12430,7240,12425,7240,12419e" filled="t" fillcolor="#FFFFFF" stroked="f">
                <v:path arrowok="t"/>
                <v:fill/>
              </v:shape>
            </v:group>
            <v:group style="position:absolute;left:7219;top:12396;width:22;height:17" coordorigin="7219,12396" coordsize="22,17">
              <v:shape style="position:absolute;left:7219;top:12396;width:22;height:17" coordorigin="7219,12396" coordsize="22,17" path="m7242,12396l7223,12396,7221,12402,7219,12408,7219,12414,7240,12414,7240,12408,7240,12402,7242,12396e" filled="t" fillcolor="#FFFFFF" stroked="f">
                <v:path arrowok="t"/>
                <v:fill/>
              </v:shape>
            </v:group>
            <v:group style="position:absolute;left:7301;top:12396;width:20;height:17" coordorigin="7301,12396" coordsize="20,17">
              <v:shape style="position:absolute;left:7301;top:12396;width:20;height:17" coordorigin="7301,12396" coordsize="20,17" path="m7318,12396l7301,12396,7302,12402,7303,12408,7303,12414,7321,12414,7321,12408,7320,12402,7318,12396e" filled="t" fillcolor="#FFFFFF" stroked="f">
                <v:path arrowok="t"/>
                <v:fill/>
              </v:shape>
            </v:group>
            <v:group style="position:absolute;left:7285;top:12366;width:30;height:25" coordorigin="7285,12366" coordsize="30,25">
              <v:shape style="position:absolute;left:7285;top:12366;width:30;height:25" coordorigin="7285,12366" coordsize="30,25" path="m7285,12366l7291,12372,7296,12381,7299,12391,7315,12391,7309,12379,7298,12370,7285,12366e" filled="t" fillcolor="#FFFFFF" stroked="f">
                <v:path arrowok="t"/>
                <v:fill/>
              </v:shape>
            </v:group>
            <v:group style="position:absolute;left:7226;top:12365;width:32;height:25" coordorigin="7226,12365" coordsize="32,25">
              <v:shape style="position:absolute;left:7226;top:12365;width:32;height:25" coordorigin="7226,12365" coordsize="32,25" path="m7258,12365l7240,12374,7226,12389,7243,12391,7246,12380,7252,12372,7258,12365e" filled="t" fillcolor="#FFFFFF" stroked="f">
                <v:path arrowok="t"/>
                <v:fill/>
              </v:shape>
            </v:group>
            <v:group style="position:absolute;left:7226;top:12441;width:31;height:23" coordorigin="7226,12441" coordsize="31,23">
              <v:shape style="position:absolute;left:7226;top:12441;width:31;height:23" coordorigin="7226,12441" coordsize="31,23" path="m7244,12441l7226,12441,7233,12452,7244,12461,7257,12464,7251,12458,7247,12450,7244,12441e" filled="t" fillcolor="#FFFFFF" stroked="f">
                <v:path arrowok="t"/>
                <v:fill/>
              </v:shape>
            </v:group>
            <v:group style="position:absolute;left:7274;top:12364;width:19;height:26" coordorigin="7274,12364" coordsize="19,26">
              <v:shape style="position:absolute;left:7274;top:12364;width:19;height:26" coordorigin="7274,12364" coordsize="19,26" path="m7274,12364l7274,12391,7293,12391,7289,12379,7282,12369,7274,12364e" filled="t" fillcolor="#FFFFFF" stroked="f">
                <v:path arrowok="t"/>
                <v:fill/>
              </v:shape>
            </v:group>
            <v:group style="position:absolute;left:7274;top:12396;width:23;height:17" coordorigin="7274,12396" coordsize="23,17">
              <v:shape style="position:absolute;left:7274;top:12396;width:23;height:17" coordorigin="7274,12396" coordsize="23,17" path="m7295,12396l7274,12396,7274,12414,7297,12414,7297,12408,7296,12402,7295,12396e" filled="t" fillcolor="#FFFFFF" stroked="f">
                <v:path arrowok="t"/>
                <v:fill/>
              </v:shape>
            </v:group>
            <v:group style="position:absolute;left:7274;top:12419;width:23;height:16" coordorigin="7274,12419" coordsize="23,16">
              <v:shape style="position:absolute;left:7274;top:12419;width:23;height:16" coordorigin="7274,12419" coordsize="23,16" path="m7297,12419l7274,12419,7274,12435,7295,12435,7296,12430,7297,12425,7297,12419e" filled="t" fillcolor="#FFFFFF" stroked="f">
                <v:path arrowok="t"/>
                <v:fill/>
              </v:shape>
            </v:group>
            <v:group style="position:absolute;left:7300;top:12419;width:20;height:16" coordorigin="7300,12419" coordsize="20,16">
              <v:shape style="position:absolute;left:7300;top:12419;width:20;height:16" coordorigin="7300,12419" coordsize="20,16" path="m7321,12419l7303,12419,7303,12425,7302,12430,7300,12435,7317,12435,7319,12430,7320,12425,7321,12419e" filled="t" fillcolor="#FFFFFF" stroked="f">
                <v:path arrowok="t"/>
                <v:fill/>
              </v:shape>
            </v:group>
            <v:group style="position:absolute;left:7245;top:12419;width:23;height:16" coordorigin="7245,12419" coordsize="23,16">
              <v:shape style="position:absolute;left:7245;top:12419;width:23;height:16" coordorigin="7245,12419" coordsize="23,16" path="m7268,12419l7245,12419,7246,12425,7246,12430,7248,12435,7268,12435,7268,12419e" filled="t" fillcolor="#FFFFFF" stroked="f">
                <v:path arrowok="t"/>
                <v:fill/>
              </v:shape>
            </v:group>
            <v:group style="position:absolute;left:7245;top:12396;width:23;height:17" coordorigin="7245,12396" coordsize="23,17">
              <v:shape style="position:absolute;left:7245;top:12396;width:23;height:17" coordorigin="7245,12396" coordsize="23,17" path="m7268,12396l7247,12396,7246,12402,7245,12408,7245,12414,7268,12414,7268,12396e" filled="t" fillcolor="#FFFFFF" stroked="f">
                <v:path arrowok="t"/>
                <v:fill/>
              </v:shape>
            </v:group>
            <v:group style="position:absolute;left:7286;top:12441;width:28;height:22" coordorigin="7286,12441" coordsize="28,22">
              <v:shape style="position:absolute;left:7286;top:12441;width:28;height:22" coordorigin="7286,12441" coordsize="28,22" path="m7314,12441l7299,12441,7296,12450,7291,12457,7286,12463,7298,12459,7308,12451,7314,12441e" filled="t" fillcolor="#FFFFFF" stroked="f">
                <v:path arrowok="t"/>
                <v:fill/>
              </v:shape>
            </v:group>
            <v:group style="position:absolute;left:7249;top:12364;width:19;height:26" coordorigin="7249,12364" coordsize="19,26">
              <v:shape style="position:absolute;left:7249;top:12364;width:19;height:26" coordorigin="7249,12364" coordsize="19,26" path="m7268,12364l7260,12370,7253,12379,7249,12391,7268,12391,7268,12364e" filled="t" fillcolor="#FFFFFF" stroked="f">
                <v:path arrowok="t"/>
                <v:fill/>
              </v:shape>
            </v:group>
            <v:group style="position:absolute;left:7203;top:12434;width:120;height:48" coordorigin="7203,12434" coordsize="120,48">
              <v:shape style="position:absolute;left:7203;top:12434;width:120;height:48" coordorigin="7203,12434" coordsize="120,48" path="m7229,12453l7213,12453,7227,12468,7245,12478,7265,12482,7287,12479,7297,12475,7273,12475,7250,12472,7232,12463,7229,12453e" filled="t" fillcolor="#FFFFFF" stroked="f">
                <v:path arrowok="t"/>
                <v:fill/>
              </v:shape>
              <v:shape style="position:absolute;left:7203;top:12434;width:120;height:48" coordorigin="7203,12434" coordsize="120,48" path="m7322,12440l7310,12458,7293,12469,7273,12475,7297,12475,7306,12470,7321,12457,7322,12440e" filled="t" fillcolor="#FFFFFF" stroked="f">
                <v:path arrowok="t"/>
                <v:fill/>
              </v:shape>
              <v:shape style="position:absolute;left:7203;top:12434;width:120;height:48" coordorigin="7203,12434" coordsize="120,48" path="m7207,12434l7203,12456,7203,12458,7213,12453,7229,12453,7227,12444,7207,12434e" filled="t" fillcolor="#FFFFFF" stroked="f">
                <v:path arrowok="t"/>
                <v:fill/>
              </v:shape>
            </v:group>
            <v:group style="position:absolute;left:7218;top:12348;width:120;height:48" coordorigin="7218,12348" coordsize="120,48">
              <v:shape style="position:absolute;left:7218;top:12348;width:120;height:48" coordorigin="7218,12348" coordsize="120,48" path="m7302,12356l7268,12356,7290,12359,7308,12368,7314,12386,7334,12396,7337,12378,7328,12378,7314,12363,7302,12356e" filled="t" fillcolor="#FFFFFF" stroked="f">
                <v:path arrowok="t"/>
                <v:fill/>
              </v:shape>
              <v:shape style="position:absolute;left:7218;top:12348;width:120;height:48" coordorigin="7218,12348" coordsize="120,48" path="m7276,12348l7254,12351,7235,12360,7220,12374,7218,12390,7231,12373,7248,12361,7268,12356,7302,12356,7296,12352,7276,12348e" filled="t" fillcolor="#FFFFFF" stroked="f">
                <v:path arrowok="t"/>
                <v:fill/>
              </v:shape>
              <v:shape style="position:absolute;left:7218;top:12348;width:120;height:48" coordorigin="7218,12348" coordsize="120,48" path="m7338,12372l7328,12378,7337,12378,7338,12374,7338,12372e" filled="t" fillcolor="#FFFFFF" stroked="f">
                <v:path arrowok="t"/>
                <v:fill/>
              </v:shape>
            </v:group>
            <v:group style="position:absolute;left:7172;top:13982;width:196;height:194" coordorigin="7172,13982" coordsize="196,194">
              <v:shape style="position:absolute;left:7172;top:13982;width:196;height:194" coordorigin="7172,13982" coordsize="196,194" path="m7254,13982l7189,14027,7172,14099,7178,14117,7240,14170,7292,14176,7313,14169,7358,14124,7368,14080,7367,14067,7340,14013,7280,13984,7254,13982e" filled="t" fillcolor="#717070" stroked="f">
                <v:path arrowok="t"/>
                <v:fill/>
              </v:shape>
            </v:group>
            <v:group style="position:absolute;left:7238;top:14009;width:61;height:143" coordorigin="7238,14009" coordsize="61,143">
              <v:shape style="position:absolute;left:7238;top:14009;width:61;height:143" coordorigin="7238,14009" coordsize="61,143" path="m7299,14124l7238,14124,7269,14152,7299,14124e" filled="t" fillcolor="#FFFFFF" stroked="f">
                <v:path arrowok="t"/>
                <v:fill/>
              </v:shape>
              <v:shape style="position:absolute;left:7238;top:14009;width:61;height:143" coordorigin="7238,14009" coordsize="61,143" path="m7278,14037l7259,14037,7259,14124,7278,14124,7278,14037e" filled="t" fillcolor="#FFFFFF" stroked="f">
                <v:path arrowok="t"/>
                <v:fill/>
              </v:shape>
              <v:shape style="position:absolute;left:7238;top:14009;width:61;height:143" coordorigin="7238,14009" coordsize="61,143" path="m7269,14009l7238,14037,7299,14037,7269,14009e" filled="t" fillcolor="#FFFFFF" stroked="f">
                <v:path arrowok="t"/>
                <v:fill/>
              </v:shape>
            </v:group>
            <v:group style="position:absolute;left:7171;top:12631;width:194;height:196" coordorigin="7171,12631" coordsize="194,196">
              <v:shape style="position:absolute;left:7171;top:12631;width:194;height:196" coordorigin="7171,12631" coordsize="194,196" path="m7269,12631l7202,12659,7173,12719,7171,12745,7177,12765,7217,12811,7288,12827,7307,12821,7359,12759,7366,12707,7358,12687,7313,12641,7269,12631e" filled="t" fillcolor="#717070" stroked="f">
                <v:path arrowok="t"/>
                <v:fill/>
              </v:shape>
            </v:group>
            <v:group style="position:absolute;left:7200;top:12734;width:11;height:27" coordorigin="7200,12734" coordsize="11,27">
              <v:shape style="position:absolute;left:7200;top:12734;width:11;height:27" coordorigin="7200,12734" coordsize="11,27" path="m7203,12734l7201,12740,7200,12745,7200,12759,7200,12762,7207,12762,7207,12751,7208,12745,7211,12739,7203,12734e" filled="t" fillcolor="#FFFFFF" stroked="f">
                <v:path arrowok="t"/>
                <v:fill/>
              </v:shape>
            </v:group>
            <v:group style="position:absolute;left:7205;top:12700;width:28;height:33" coordorigin="7205,12700" coordsize="28,33">
              <v:shape style="position:absolute;left:7205;top:12700;width:28;height:33" coordorigin="7205,12700" coordsize="28,33" path="m7225,12700l7216,12708,7209,12718,7205,12729,7213,12733,7218,12725,7225,12718,7233,12713,7225,12700e" filled="t" fillcolor="#FFFFFF" stroked="f">
                <v:path arrowok="t"/>
                <v:fill/>
              </v:shape>
            </v:group>
            <v:group style="position:absolute;left:7229;top:12684;width:35;height:26" coordorigin="7229,12684" coordsize="35,26">
              <v:shape style="position:absolute;left:7229;top:12684;width:35;height:26" coordorigin="7229,12684" coordsize="35,26" path="m7264,12684l7251,12685,7239,12690,7229,12697,7238,12710,7245,12707,7252,12705,7264,12705,7264,12684e" filled="t" fillcolor="#FFFFFF" stroked="f">
                <v:path arrowok="t"/>
                <v:fill/>
              </v:shape>
              <v:shape style="position:absolute;left:7229;top:12684;width:35;height:26" coordorigin="7229,12684" coordsize="35,26" path="m7264,12705l7252,12705,7264,12705e" filled="t" fillcolor="#FFFFFF" stroked="f">
                <v:path arrowok="t"/>
                <v:fill/>
              </v:shape>
            </v:group>
            <v:group style="position:absolute;left:7293;top:12696;width:41;height:40" coordorigin="7293,12696" coordsize="41,40">
              <v:shape style="position:absolute;left:7293;top:12696;width:41;height:40" coordorigin="7293,12696" coordsize="41,40" path="m7309,12696l7293,12717,7300,12722,7305,12728,7308,12736,7334,12726,7329,12714,7320,12703,7309,12696e" filled="t" fillcolor="#FFFFFF" stroked="f">
                <v:path arrowok="t"/>
                <v:fill/>
              </v:shape>
            </v:group>
            <v:group style="position:absolute;left:7311;top:12731;width:29;height:30" coordorigin="7311,12731" coordsize="29,30">
              <v:shape style="position:absolute;left:7311;top:12731;width:29;height:30" coordorigin="7311,12731" coordsize="29,30" path="m7336,12731l7311,12741,7312,12747,7313,12752,7313,12762,7339,12762,7340,12759,7340,12746,7338,12738,7336,12731e" filled="t" fillcolor="#FFFFFF" stroked="f">
                <v:path arrowok="t"/>
                <v:fill/>
              </v:shape>
            </v:group>
            <v:group style="position:absolute;left:7248;top:12674;width:43;height:94" coordorigin="7248,12674" coordsize="43,94">
              <v:shape style="position:absolute;left:7248;top:12674;width:43;height:94" coordorigin="7248,12674" coordsize="43,94" path="m7291,12674l7258,12739,7248,12757,7261,12763,7276,12767,7278,12756,7262,12756,7260,12754,7260,12749,7262,12746,7279,12746,7279,12741,7291,12674e" filled="t" fillcolor="#FFFFFF" stroked="f">
                <v:path arrowok="t"/>
                <v:fill/>
              </v:shape>
              <v:shape style="position:absolute;left:7248;top:12674;width:43;height:94" coordorigin="7248,12674" coordsize="43,94" path="m7279,12746l7267,12746,7269,12749,7269,12754,7267,12756,7278,12756,7279,12746e" filled="t" fillcolor="#FFFFFF" stroked="f">
                <v:path arrowok="t"/>
                <v:fill/>
              </v:shape>
            </v:group>
            <v:group style="position:absolute;left:7287;top:12688;width:17;height:26" coordorigin="7287,12688" coordsize="17,26">
              <v:shape style="position:absolute;left:7287;top:12688;width:17;height:26" coordorigin="7287,12688" coordsize="17,26" path="m7292,12688l7287,12713,7288,12713,7288,12713,7288,12713,7304,12693,7300,12691,7296,12689,7292,12688e" filled="t" fillcolor="#FFFFFF" stroked="f">
                <v:path arrowok="t"/>
                <v:fill/>
              </v:shape>
            </v:group>
            <v:group style="position:absolute;left:7269;top:12684;width:13;height:23" coordorigin="7269,12684" coordsize="13,23">
              <v:shape style="position:absolute;left:7269;top:12684;width:13;height:23" coordorigin="7269,12684" coordsize="13,23" path="m7274,12684l7270,12684,7269,12706,7271,12706,7282,12685,7278,12684,7274,12684e" filled="t" fillcolor="#FFFFFF" stroked="f">
                <v:path arrowok="t"/>
                <v:fill/>
              </v:shape>
            </v:group>
            <v:group style="position:absolute;left:7172;top:8744;width:194;height:196" coordorigin="7172,8744" coordsize="194,196">
              <v:shape style="position:absolute;left:7172;top:8744;width:194;height:196" coordorigin="7172,8744" coordsize="194,196" path="m7269,8744l7202,8771,7173,8832,7172,8858,7177,8877,7217,8923,7288,8940,7307,8934,7359,8872,7366,8820,7358,8799,7313,8754,7269,8744e" filled="t" fillcolor="#717070" stroked="f">
                <v:path arrowok="t"/>
                <v:fill/>
              </v:shape>
            </v:group>
            <v:group style="position:absolute;left:7207;top:8776;width:105;height:129" coordorigin="7207,8776" coordsize="105,129">
              <v:shape style="position:absolute;left:7207;top:8776;width:105;height:129" coordorigin="7207,8776" coordsize="105,129" path="m7269,8776l7214,8807,7207,8839,7207,8840,7236,8895,7273,8905,7292,8902,7301,8897,7259,8897,7246,8894,7236,8888,7227,8878,7241,8872,7249,8872,7248,8870,7248,8870,7228,8870,7217,8863,7212,8845,7214,8825,7223,8807,7240,8807,7227,8801,7236,8792,7246,8786,7258,8783,7302,8783,7302,8783,7286,8777,7269,8776e" filled="t" fillcolor="#FFFFFF" stroked="f">
                <v:path arrowok="t"/>
                <v:fill/>
              </v:shape>
              <v:shape style="position:absolute;left:7207;top:8776;width:105;height:129" coordorigin="7207,8776" coordsize="105,129" path="m7249,8872l7241,8872,7246,8881,7251,8889,7259,8897,7301,8897,7301,8896,7283,8896,7284,8895,7274,8895,7274,8894,7267,8894,7259,8887,7253,8880,7249,8872e" filled="t" fillcolor="#FFFFFF" stroked="f">
                <v:path arrowok="t"/>
                <v:fill/>
              </v:shape>
              <v:shape style="position:absolute;left:7207;top:8776;width:105;height:129" coordorigin="7207,8776" coordsize="105,129" path="m7302,8889l7296,8892,7290,8895,7283,8896,7301,8896,7308,8893,7305,8892,7303,8891,7302,8889e" filled="t" fillcolor="#FFFFFF" stroked="f">
                <v:path arrowok="t"/>
                <v:fill/>
              </v:shape>
              <v:shape style="position:absolute;left:7207;top:8776;width:105;height:129" coordorigin="7207,8776" coordsize="105,129" path="m7309,8868l7274,8868,7280,8869,7287,8869,7293,8871,7288,8880,7282,8888,7274,8895,7284,8895,7290,8889,7296,8882,7300,8873,7312,8873,7311,8869,7309,8868e" filled="t" fillcolor="#FFFFFF" stroked="f">
                <v:path arrowok="t"/>
                <v:fill/>
              </v:shape>
              <v:shape style="position:absolute;left:7207;top:8776;width:105;height:129" coordorigin="7207,8776" coordsize="105,129" path="m7308,8868l7267,8868,7267,8894,7274,8894,7274,8868,7309,8868,7308,8868e" filled="t" fillcolor="#FFFFFF" stroked="f">
                <v:path arrowok="t"/>
                <v:fill/>
              </v:shape>
              <v:shape style="position:absolute;left:7207;top:8776;width:105;height:129" coordorigin="7207,8776" coordsize="105,129" path="m7312,8873l7300,8873,7303,8874,7305,8874,7308,8876,7309,8876,7312,8873,7312,8873e" filled="t" fillcolor="#FFFFFF" stroked="f">
                <v:path arrowok="t"/>
                <v:fill/>
              </v:shape>
              <v:shape style="position:absolute;left:7207;top:8776;width:105;height:129" coordorigin="7207,8776" coordsize="105,129" path="m7240,8807l7223,8807,7233,8811,7234,8825,7234,8829,7234,8846,7238,8866,7228,8870,7248,8870,7267,8868,7308,8868,7303,8866,7304,8864,7296,8864,7292,8864,7245,8864,7244,8861,7243,8858,7239,8842,7240,8829,7244,8815,7245,8815,7304,8815,7304,8813,7305,8813,7306,8812,7308,8812,7308,8811,7267,8811,7247,8809,7248,8807,7241,8807,7240,8807e" filled="t" fillcolor="#FFFFFF" stroked="f">
                <v:path arrowok="t"/>
                <v:fill/>
              </v:shape>
              <v:shape style="position:absolute;left:7207;top:8776;width:105;height:129" coordorigin="7207,8776" coordsize="105,129" path="m7307,8854l7304,8854,7302,8855,7300,8855,7299,8856,7298,8858,7297,8864,7296,8864,7304,8864,7307,8854e" filled="t" fillcolor="#FFFFFF" stroked="f">
                <v:path arrowok="t"/>
                <v:fill/>
              </v:shape>
              <v:shape style="position:absolute;left:7207;top:8776;width:105;height:129" coordorigin="7207,8776" coordsize="105,129" path="m7304,8815l7245,8815,7252,8816,7259,8817,7266,8818,7267,8818,7267,8861,7245,8864,7292,8864,7291,8863,7286,8863,7279,8862,7277,8862,7274,8861,7274,8855,7273,8854,7270,8850,7270,8845,7273,8840,7274,8839,7274,8818,7275,8818,7282,8818,7289,8817,7296,8815,7304,8815e" filled="t" fillcolor="#FFFFFF" stroked="f">
                <v:path arrowok="t"/>
                <v:fill/>
              </v:shape>
              <v:shape style="position:absolute;left:7207;top:8776;width:105;height:129" coordorigin="7207,8776" coordsize="105,129" path="m7304,8815l7296,8815,7297,8816,7298,8818,7299,8823,7301,8822,7303,8821,7305,8819,7305,8818,7304,8816,7304,8815e" filled="t" fillcolor="#FFFFFF" stroked="f">
                <v:path arrowok="t"/>
                <v:fill/>
              </v:shape>
              <v:shape style="position:absolute;left:7207;top:8776;width:105;height:129" coordorigin="7207,8776" coordsize="105,129" path="m7274,8785l7267,8785,7267,8811,7308,8811,7308,8811,7275,8811,7274,8811,7274,8785e" filled="t" fillcolor="#FFFFFF" stroked="f">
                <v:path arrowok="t"/>
                <v:fill/>
              </v:shape>
              <v:shape style="position:absolute;left:7207;top:8776;width:105;height:129" coordorigin="7207,8776" coordsize="105,129" path="m7285,8784l7274,8784,7282,8791,7289,8799,7294,8809,7291,8809,7288,8810,7282,8811,7278,8811,7275,8811,7308,8811,7308,8807,7301,8807,7297,8798,7291,8790,7285,8784e" filled="t" fillcolor="#FFFFFF" stroked="f">
                <v:path arrowok="t"/>
                <v:fill/>
              </v:shape>
              <v:shape style="position:absolute;left:7207;top:8776;width:105;height:129" coordorigin="7207,8776" coordsize="105,129" path="m7302,8783l7258,8783,7251,8790,7245,8798,7241,8807,7248,8807,7252,8799,7259,8792,7267,8785,7274,8785,7274,8784,7285,8784,7284,8783,7303,8783,7302,8783e" filled="t" fillcolor="#FFFFFF" stroked="f">
                <v:path arrowok="t"/>
                <v:fill/>
              </v:shape>
              <v:shape style="position:absolute;left:7207;top:8776;width:105;height:129" coordorigin="7207,8776" coordsize="105,129" path="m7308,8804l7301,8807,7308,8807,7308,8804e" filled="t" fillcolor="#FFFFFF" stroked="f">
                <v:path arrowok="t"/>
                <v:fill/>
              </v:shape>
              <v:shape style="position:absolute;left:7207;top:8776;width:105;height:129" coordorigin="7207,8776" coordsize="105,129" path="m7303,8783l7284,8783,7293,8785,7301,8790,7308,8796,7312,8790,7312,8790,7303,8783e" filled="t" fillcolor="#FFFFFF" stroked="f">
                <v:path arrowok="t"/>
                <v:fill/>
              </v:shape>
            </v:group>
            <v:group style="position:absolute;left:7277;top:8793;width:88;height:93" coordorigin="7277,8793" coordsize="88,93">
              <v:shape style="position:absolute;left:7277;top:8793;width:88;height:93" coordorigin="7277,8793" coordsize="88,93" path="m7326,8846l7316,8846,7316,8847,7318,8866,7318,8876,7318,8877,7314,8880,7312,8882,7309,8884,7309,8885,7309,8885,7309,8886,7309,8886,7310,8886,7311,8886,7313,8886,7317,8885,7321,8883,7333,8883,7331,8882,7328,8880,7325,8877,7324,8876,7325,8869,7325,8863,7326,8846e" filled="t" fillcolor="#FFFFFF" stroked="f">
                <v:path arrowok="t"/>
                <v:fill/>
              </v:shape>
              <v:shape style="position:absolute;left:7277;top:8793;width:88;height:93" coordorigin="7277,8793" coordsize="88,93" path="m7333,8883l7321,8883,7327,8885,7333,8886,7334,8886,7334,8885,7334,8885,7334,8884,7333,8883e" filled="t" fillcolor="#FFFFFF" stroked="f">
                <v:path arrowok="t"/>
                <v:fill/>
              </v:shape>
              <v:shape style="position:absolute;left:7277;top:8793;width:88;height:93" coordorigin="7277,8793" coordsize="88,93" path="m7323,8793l7316,8794,7315,8797,7315,8812,7315,8820,7315,8821,7277,8846,7277,8847,7278,8850,7279,8851,7312,8846,7316,8846,7326,8846,7326,8846,7365,8846,7364,8844,7326,8820,7326,8819,7326,8795,7323,8793e" filled="t" fillcolor="#FFFFFF" stroked="f">
                <v:path arrowok="t"/>
                <v:fill/>
              </v:shape>
              <v:shape style="position:absolute;left:7277;top:8793;width:88;height:93" coordorigin="7277,8793" coordsize="88,93" path="m7365,8846l7326,8846,7361,8849,7362,8849,7364,8849,7364,8848,7365,8846e" filled="t" fillcolor="#FFFFFF" stroked="f">
                <v:path arrowok="t"/>
                <v:fill/>
              </v:shape>
            </v:group>
            <v:group style="position:absolute;left:7151;top:8365;width:4026;height:2" coordorigin="7151,8365" coordsize="4026,2">
              <v:shape style="position:absolute;left:7151;top:8365;width:4026;height:2" coordorigin="7151,8365" coordsize="4026,0" path="m7151,8365l11177,8365e" filled="f" stroked="t" strokeweight=".5pt" strokecolor="#D0D0D0">
                <v:path arrowok="t"/>
              </v:shape>
            </v:group>
            <v:group style="position:absolute;left:7151;top:8996;width:4026;height:2" coordorigin="7151,8996" coordsize="4026,2">
              <v:shape style="position:absolute;left:7151;top:8996;width:4026;height:2" coordorigin="7151,8996" coordsize="4026,0" path="m7151,8996l11177,8996e" filled="f" stroked="t" strokeweight=".3pt" strokecolor="#D0D0D0">
                <v:path arrowok="t"/>
              </v:shape>
            </v:group>
            <v:group style="position:absolute;left:7151;top:9312;width:4026;height:2" coordorigin="7151,9312" coordsize="4026,2">
              <v:shape style="position:absolute;left:7151;top:9312;width:4026;height:2" coordorigin="7151,9312" coordsize="4026,0" path="m7151,9312l11177,9312e" filled="f" stroked="t" strokeweight=".3pt" strokecolor="#D0D0D0">
                <v:path arrowok="t"/>
              </v:shape>
            </v:group>
            <v:group style="position:absolute;left:7151;top:12575;width:4026;height:2" coordorigin="7151,12575" coordsize="4026,2">
              <v:shape style="position:absolute;left:7151;top:12575;width:4026;height:2" coordorigin="7151,12575" coordsize="4026,0" path="m7151,12575l11177,12575e" filled="f" stroked="t" strokeweight=".3pt" strokecolor="#D0D0D0">
                <v:path arrowok="t"/>
              </v:shape>
            </v:group>
            <v:group style="position:absolute;left:7151;top:9627;width:4026;height:2" coordorigin="7151,9627" coordsize="4026,2">
              <v:shape style="position:absolute;left:7151;top:9627;width:4026;height:2" coordorigin="7151,9627" coordsize="4026,0" path="m7151,9627l11177,9627e" filled="f" stroked="t" strokeweight=".3pt" strokecolor="#D0D0D0">
                <v:path arrowok="t"/>
              </v:shape>
            </v:group>
            <v:group style="position:absolute;left:7151;top:10343;width:4026;height:2" coordorigin="7151,10343" coordsize="4026,2">
              <v:shape style="position:absolute;left:7151;top:10343;width:4026;height:2" coordorigin="7151,10343" coordsize="4026,0" path="m7151,10343l11177,10343e" filled="f" stroked="t" strokeweight=".3pt" strokecolor="#D0D0D0">
                <v:path arrowok="t"/>
              </v:shape>
            </v:group>
            <v:group style="position:absolute;left:7151;top:11330;width:4026;height:2" coordorigin="7151,11330" coordsize="4026,2">
              <v:shape style="position:absolute;left:7151;top:11330;width:4026;height:2" coordorigin="7151,11330" coordsize="4026,0" path="m7151,11330l11177,11330e" filled="f" stroked="t" strokeweight=".3pt" strokecolor="#D0D0D0">
                <v:path arrowok="t"/>
              </v:shape>
            </v:group>
            <v:group style="position:absolute;left:7151;top:11860;width:4026;height:2" coordorigin="7151,11860" coordsize="4026,2">
              <v:shape style="position:absolute;left:7151;top:11860;width:4026;height:2" coordorigin="7151,11860" coordsize="4026,0" path="m7151,11860l11177,11860e" filled="f" stroked="t" strokeweight=".3pt" strokecolor="#D0D0D0">
                <v:path arrowok="t"/>
              </v:shape>
            </v:group>
            <v:group style="position:absolute;left:7151;top:10027;width:4026;height:2" coordorigin="7151,10027" coordsize="4026,2">
              <v:shape style="position:absolute;left:7151;top:10027;width:4026;height:2" coordorigin="7151,10027" coordsize="4026,0" path="m7151,10027l11177,10027e" filled="f" stroked="t" strokeweight=".5pt" strokecolor="#D0D0D0">
                <v:path arrowok="t"/>
              </v:shape>
            </v:group>
            <v:group style="position:absolute;left:7151;top:15920;width:4026;height:2" coordorigin="7151,15920" coordsize="4026,2">
              <v:shape style="position:absolute;left:7151;top:15920;width:4026;height:2" coordorigin="7151,15920" coordsize="4026,0" path="m7151,15920l11177,15920e" filled="f" stroked="t" strokeweight=".3pt" strokecolor="#D0D0D0">
                <v:path arrowok="t"/>
              </v:shape>
            </v:group>
            <v:group style="position:absolute;left:7151;top:12260;width:4026;height:2" coordorigin="7151,12260" coordsize="4026,2">
              <v:shape style="position:absolute;left:7151;top:12260;width:4026;height:2" coordorigin="7151,12260" coordsize="4026,0" path="m7151,12260l11177,12260e" filled="f" stroked="t" strokeweight=".5pt" strokecolor="#D0D0D0">
                <v:path arrowok="t"/>
              </v:shape>
            </v:group>
            <v:group style="position:absolute;left:7151;top:13606;width:4026;height:2" coordorigin="7151,13606" coordsize="4026,2">
              <v:shape style="position:absolute;left:7151;top:13606;width:4026;height:2" coordorigin="7151,13606" coordsize="4026,0" path="m7151,13606l11177,13606e" filled="f" stroked="t" strokeweight=".3pt" strokecolor="#D0D0D0">
                <v:path arrowok="t"/>
              </v:shape>
            </v:group>
            <v:group style="position:absolute;left:7151;top:13922;width:4026;height:2" coordorigin="7151,13922" coordsize="4026,2">
              <v:shape style="position:absolute;left:7151;top:13922;width:4026;height:2" coordorigin="7151,13922" coordsize="4026,0" path="m7151,13922l11177,13922e" filled="f" stroked="t" strokeweight=".3pt" strokecolor="#D0D0D0">
                <v:path arrowok="t"/>
              </v:shape>
            </v:group>
            <v:group style="position:absolute;left:7151;top:12891;width:4026;height:2" coordorigin="7151,12891" coordsize="4026,2">
              <v:shape style="position:absolute;left:7151;top:12891;width:4026;height:2" coordorigin="7151,12891" coordsize="4026,0" path="m7151,12891l11177,12891e" filled="f" stroked="t" strokeweight=".3pt" strokecolor="#D0D0D0">
                <v:path arrowok="t"/>
              </v:shape>
            </v:group>
            <v:group style="position:absolute;left:7151;top:13291;width:4026;height:2" coordorigin="7151,13291" coordsize="4026,2">
              <v:shape style="position:absolute;left:7151;top:13291;width:4026;height:2" coordorigin="7151,13291" coordsize="4026,0" path="m7151,13291l11177,13291e" filled="f" stroked="t" strokeweight=".5pt" strokecolor="#D0D0D0">
                <v:path arrowok="t"/>
              </v:shape>
            </v:group>
            <v:group style="position:absolute;left:7151;top:14953;width:4026;height:2" coordorigin="7151,14953" coordsize="4026,2">
              <v:shape style="position:absolute;left:7151;top:14953;width:4026;height:2" coordorigin="7151,14953" coordsize="4026,0" path="m7151,14953l11177,14953e" filled="f" stroked="t" strokeweight=".3pt" strokecolor="#D0D0D0">
                <v:path arrowok="t"/>
              </v:shape>
            </v:group>
            <v:group style="position:absolute;left:7151;top:14237;width:4026;height:2" coordorigin="7151,14237" coordsize="4026,2">
              <v:shape style="position:absolute;left:7151;top:14237;width:4026;height:2" coordorigin="7151,14237" coordsize="4026,0" path="m7151,14237l11177,14237e" filled="f" stroked="t" strokeweight=".3pt" strokecolor="#D0D0D0">
                <v:path arrowok="t"/>
              </v:shape>
            </v:group>
            <v:group style="position:absolute;left:7151;top:14637;width:4026;height:2" coordorigin="7151,14637" coordsize="4026,2">
              <v:shape style="position:absolute;left:7151;top:14637;width:4026;height:2" coordorigin="7151,14637" coordsize="4026,0" path="m7151,14637l11177,14637e" filled="f" stroked="t" strokeweight=".5pt" strokecolor="#D0D0D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91.322998pt;margin-top:108.671013pt;width:173.548pt;height:147.667pt;mso-position-horizontal-relative:page;mso-position-vertical-relative:page;z-index:-252" coordorigin="7826,2173" coordsize="3471,2953">
            <v:shape style="position:absolute;left:7826;top:2193;width:3471;height:2933" type="#_x0000_t75">
              <v:imagedata r:id="rId5" o:title=""/>
            </v:shape>
            <v:shape style="position:absolute;left:8259;top:2173;width:3038;height:2933" type="#_x0000_t75">
              <v:imagedata r:id="rId6" o:title=""/>
            </v:shape>
            <w10:wrap type="none"/>
          </v:group>
        </w:pict>
      </w:r>
      <w:r>
        <w:rPr/>
        <w:pict>
          <v:group style="position:absolute;margin-left:29.537001pt;margin-top:109.671013pt;width:353.786pt;height:146.667pt;mso-position-horizontal-relative:page;mso-position-vertical-relative:page;z-index:-251" coordorigin="591,2193" coordsize="7076,2933">
            <v:shape style="position:absolute;left:591;top:2193;width:7076;height:2933" type="#_x0000_t75">
              <v:imagedata r:id="rId7" o:title=""/>
            </v:shape>
            <v:shape style="position:absolute;left:2192;top:4217;width:5469;height:909" type="#_x0000_t75">
              <v:imagedata r:id="rId8" o:title=""/>
            </v:shape>
            <w10:wrap type="none"/>
          </v:group>
        </w:pict>
      </w:r>
      <w:r>
        <w:rPr/>
        <w:pict>
          <v:shape style="position:absolute;margin-left:29.311001pt;margin-top:264.337006pt;width:172.381pt;height:129.4130pt;mso-position-horizontal-relative:page;mso-position-vertical-relative:page;z-index:-250" type="#_x0000_t75">
            <v:imagedata r:id="rId9" o:title=""/>
          </v:shape>
        </w:pict>
      </w:r>
      <w:r>
        <w:rPr/>
        <w:pict>
          <v:shape style="position:absolute;margin-left:209.917999pt;margin-top:264.338013pt;width:173.405pt;height:129.338545pt;mso-position-horizontal-relative:page;mso-position-vertical-relative:page;z-index:-249" type="#_x0000_t75">
            <v:imagedata r:id="rId10" o:title=""/>
          </v:shape>
        </w:pict>
      </w:r>
      <w:r>
        <w:rPr/>
        <w:pict>
          <v:shape style="position:absolute;margin-left:391.221008pt;margin-top:264.338013pt;width:173.65pt;height:129.412pt;mso-position-horizontal-relative:page;mso-position-vertical-relative:page;z-index:-248" type="#_x0000_t75">
            <v:imagedata r:id="rId11" o:title=""/>
          </v:shape>
        </w:pict>
      </w:r>
      <w:r>
        <w:rPr/>
        <w:pict>
          <v:shape style="position:absolute;margin-left:25.682053pt;margin-top:667.957642pt;width:316.036916pt;height:47.531929pt;mso-position-horizontal-relative:page;mso-position-vertical-relative:page;z-index:-247" type="#_x0000_t75">
            <v:imagedata r:id="rId12" o:title=""/>
          </v:shape>
        </w:pict>
      </w:r>
      <w:r>
        <w:rPr/>
        <w:pict>
          <v:shape style="position:absolute;margin-left:30.419001pt;margin-top:567.416992pt;width:98.096pt;height:70.295pt;mso-position-horizontal-relative:page;mso-position-vertical-relative:page;z-index:-246" type="#_x0000_t75">
            <v:imagedata r:id="rId13" o:title=""/>
          </v:shape>
        </w:pict>
      </w:r>
      <w:r>
        <w:rPr/>
        <w:pict>
          <v:shape style="position:absolute;margin-left:134.283997pt;margin-top:567.416992pt;width:98.096pt;height:70.295pt;mso-position-horizontal-relative:page;mso-position-vertical-relative:page;z-index:-245" type="#_x0000_t75">
            <v:imagedata r:id="rId14" o:title=""/>
          </v:shape>
        </w:pict>
      </w:r>
      <w:r>
        <w:rPr/>
        <w:pict>
          <v:shape style="position:absolute;margin-left:238.147995pt;margin-top:567.416992pt;width:98.096pt;height:70.295pt;mso-position-horizontal-relative:page;mso-position-vertical-relative:page;z-index:-244" type="#_x0000_t75">
            <v:imagedata r:id="rId15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.144501pt;margin-top:403.896637pt;width:308.880015pt;height:152.540856pt;mso-position-horizontal-relative:page;mso-position-vertical-relative:page;z-index:-243" type="#_x0000_t202" filled="f" stroked="f">
            <v:textbox inset="0,0,0,0">
              <w:txbxContent>
                <w:p>
                  <w:pPr>
                    <w:spacing w:before="0" w:after="0" w:line="344" w:lineRule="exact"/>
                    <w:ind w:left="20" w:right="1152"/>
                    <w:jc w:val="both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Pr/>
                  <w:r>
                    <w:rPr>
                      <w:rFonts w:ascii="Arial" w:hAnsi="Arial" w:cs="Arial" w:eastAsia="Arial"/>
                      <w:sz w:val="32"/>
                      <w:szCs w:val="32"/>
                      <w:color w:val="8B2939"/>
                      <w:spacing w:val="0"/>
                      <w:w w:val="100"/>
                    </w:rPr>
                    <w:t>Incomparable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8B2939"/>
                      <w:spacing w:val="-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8B2939"/>
                      <w:spacing w:val="0"/>
                      <w:w w:val="89"/>
                    </w:rPr>
                    <w:t>VIP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8B2939"/>
                      <w:spacing w:val="-5"/>
                      <w:w w:val="89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8B2939"/>
                      <w:spacing w:val="0"/>
                      <w:w w:val="100"/>
                    </w:rPr>
                    <w:t>travel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8B2939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8B2939"/>
                      <w:spacing w:val="0"/>
                      <w:w w:val="100"/>
                    </w:rPr>
                    <w:t>experience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71" w:lineRule="auto"/>
                    <w:ind w:left="20" w:right="-34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93"/>
                    </w:rPr>
                    <w:t>Th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93"/>
                    </w:rPr>
                    <w:t>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-1"/>
                      <w:w w:val="93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93"/>
                    </w:rPr>
                    <w:t>luxuriousl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93"/>
                    </w:rPr>
                    <w:t>y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37"/>
                      <w:w w:val="93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93"/>
                    </w:rPr>
                    <w:t>designe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93"/>
                    </w:rPr>
                    <w:t>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8"/>
                      <w:w w:val="93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aircraf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large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94"/>
                    </w:rPr>
                    <w:t>newe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94"/>
                    </w:rPr>
                    <w:t>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94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tha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-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global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privat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je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tou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trave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option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97"/>
                    </w:rPr>
                    <w:t>appointe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97"/>
                    </w:rPr>
                    <w:t>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97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wit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96"/>
                    </w:rPr>
                    <w:t>feature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96"/>
                    </w:rPr>
                    <w:t>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1"/>
                      <w:w w:val="96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96"/>
                    </w:rPr>
                    <w:t>rarel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96"/>
                    </w:rPr>
                    <w:t>y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96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foun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eve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mos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luxuriou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privat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jets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Wit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Crysta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5"/>
                      <w:w w:val="90"/>
                    </w:rPr>
                    <w:t>Exclusiv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90"/>
                    </w:rPr>
                    <w:t>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49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87"/>
                    </w:rPr>
                    <w:t>Class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87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4"/>
                      <w:w w:val="90"/>
                    </w:rPr>
                    <w:t>seats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90"/>
                    </w:rPr>
                    <w:t>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-3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4"/>
                      <w:w w:val="100"/>
                    </w:rPr>
                    <w:t>fo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4"/>
                      <w:w w:val="100"/>
                    </w:rPr>
                    <w:t>8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8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4"/>
                      <w:w w:val="93"/>
                    </w:rPr>
                    <w:t>discernin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93"/>
                    </w:rPr>
                    <w:t>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14"/>
                      <w:w w:val="93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4"/>
                      <w:w w:val="93"/>
                    </w:rPr>
                    <w:t>guests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93"/>
                    </w:rPr>
                    <w:t>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-12"/>
                      <w:w w:val="93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4"/>
                      <w:w w:val="100"/>
                    </w:rPr>
                    <w:t>thi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4"/>
                      <w:w w:val="96"/>
                    </w:rPr>
                    <w:t>luxur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96"/>
                    </w:rPr>
                    <w:t>y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-8"/>
                      <w:w w:val="96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4"/>
                      <w:w w:val="100"/>
                    </w:rPr>
                    <w:t>je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4"/>
                      <w:w w:val="92"/>
                    </w:rPr>
                    <w:t>i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92"/>
                    </w:rPr>
                    <w:t>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-8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4"/>
                      <w:w w:val="92"/>
                    </w:rPr>
                    <w:t>designe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92"/>
                    </w:rPr>
                    <w:t>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4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4"/>
                      <w:w w:val="100"/>
                    </w:rPr>
                    <w:t>fo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maximum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92"/>
                    </w:rPr>
                    <w:t>persona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92"/>
                    </w:rPr>
                    <w:t>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26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92"/>
                    </w:rPr>
                    <w:t>spac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92"/>
                    </w:rPr>
                    <w:t>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-1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96"/>
                    </w:rPr>
                    <w:t>ergonomi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96"/>
                    </w:rPr>
                    <w:t>c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7"/>
                      <w:w w:val="96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comfort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96"/>
                    </w:rPr>
                    <w:t>convert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96"/>
                    </w:rPr>
                    <w:t>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7"/>
                      <w:w w:val="96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180-degree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lie-fla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beds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92"/>
                    </w:rPr>
                    <w:t>expansiv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92"/>
                    </w:rPr>
                    <w:t>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2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socia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loung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wit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stand-u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ba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dedicate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tabl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seatin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foster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friendl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94"/>
                    </w:rPr>
                    <w:t>camaraderi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94"/>
                    </w:rPr>
                    <w:t>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33"/>
                      <w:w w:val="94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amon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luxury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93"/>
                    </w:rPr>
                    <w:t>travelers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93"/>
                    </w:rPr>
                    <w:t>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32"/>
                      <w:w w:val="93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93"/>
                    </w:rPr>
                    <w:t>Cuisin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93"/>
                    </w:rPr>
                    <w:t>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8"/>
                      <w:w w:val="93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wil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95"/>
                    </w:rPr>
                    <w:t>prepare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95"/>
                    </w:rPr>
                    <w:t>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1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96"/>
                    </w:rPr>
                    <w:t>dedicate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96"/>
                    </w:rPr>
                    <w:t>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12"/>
                      <w:w w:val="96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fligh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92"/>
                    </w:rPr>
                    <w:t>Executive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Chef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tw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state-of-the-ar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galley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paire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wit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elegant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97"/>
                    </w:rPr>
                    <w:t>premiu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97"/>
                    </w:rPr>
                    <w:t>m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-1"/>
                      <w:w w:val="97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win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-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lis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fro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94"/>
                    </w:rPr>
                    <w:t>Crysta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0"/>
                      <w:w w:val="94"/>
                    </w:rPr>
                    <w:t>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2"/>
                      <w:w w:val="94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706F6F"/>
                      <w:spacing w:val="6"/>
                      <w:w w:val="100"/>
                    </w:rPr>
                    <w:t>SkyeCellar.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0.135986pt;margin-top:400.10202pt;width:214.619pt;height:402.592pt;mso-position-horizontal-relative:page;mso-position-vertical-relative:page;z-index:-242" type="#_x0000_t202" filled="f" stroked="f">
            <v:textbox inset="0,0,0,0">
              <w:txbxContent>
                <w:p>
                  <w:pPr>
                    <w:spacing w:before="85" w:after="0" w:line="240" w:lineRule="auto"/>
                    <w:ind w:left="129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General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6" w:after="0" w:line="327" w:lineRule="auto"/>
                    <w:ind w:left="411" w:right="1082"/>
                    <w:jc w:val="left"/>
                    <w:tabs>
                      <w:tab w:pos="1700" w:val="left"/>
                    </w:tabs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Registratio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0"/>
                    </w:rPr>
                    <w:t>: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7"/>
                      <w:w w:val="8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P4-XTL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Operato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6"/>
                    </w:rPr>
                    <w:t>: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45"/>
                      <w:w w:val="86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86"/>
                    </w:rPr>
                    <w:t>Comlu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6"/>
                    </w:rPr>
                    <w:t>x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37"/>
                      <w:w w:val="86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Aruba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YO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8"/>
                    </w:rPr>
                    <w:t>: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43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88"/>
                    </w:rPr>
                    <w:t>201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8"/>
                    </w:rPr>
                    <w:t>1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33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77"/>
                    </w:rPr>
                    <w:t>(EI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77"/>
                    </w:rPr>
                    <w:t>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2"/>
                      <w:w w:val="77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2017)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92"/>
                    </w:rPr>
                    <w:t>Hom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92"/>
                    </w:rPr>
                    <w:t>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8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bas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0"/>
                    </w:rPr>
                    <w:t>: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7"/>
                      <w:w w:val="8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Worldwide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8" w:after="0" w:line="240" w:lineRule="auto"/>
                    <w:ind w:left="129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Capacity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0" w:after="0" w:line="240" w:lineRule="auto"/>
                    <w:ind w:left="411" w:right="-20"/>
                    <w:jc w:val="left"/>
                    <w:tabs>
                      <w:tab w:pos="1700" w:val="left"/>
                    </w:tabs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Seat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9"/>
                    </w:rPr>
                    <w:t>: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42"/>
                      <w:w w:val="89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89"/>
                    </w:rPr>
                    <w:t>8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9"/>
                    </w:rPr>
                    <w:t>8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8"/>
                      <w:w w:val="89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firs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88"/>
                    </w:rPr>
                    <w:t>clas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8"/>
                    </w:rPr>
                    <w:t>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7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seats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0" w:after="0" w:line="240" w:lineRule="auto"/>
                    <w:ind w:left="411" w:right="-20"/>
                    <w:jc w:val="left"/>
                    <w:tabs>
                      <w:tab w:pos="1700" w:val="left"/>
                    </w:tabs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Cre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8"/>
                    </w:rPr>
                    <w:t>: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43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88"/>
                    </w:rPr>
                    <w:t>1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8"/>
                    </w:rPr>
                    <w:t>2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11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88"/>
                    </w:rPr>
                    <w:t>Sk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8"/>
                    </w:rPr>
                    <w:t>y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5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88"/>
                    </w:rPr>
                    <w:t>Butlers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8"/>
                    </w:rPr>
                    <w:t>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2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3-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00"/>
                    </w:rPr>
                    <w:t>4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Pilots,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20" w:lineRule="exact"/>
                    <w:ind w:left="1851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6"/>
                      <w:w w:val="94"/>
                    </w:rPr>
                    <w:t>Technica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94"/>
                    </w:rPr>
                    <w:t>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2"/>
                      <w:w w:val="94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6"/>
                      <w:w w:val="100"/>
                    </w:rPr>
                    <w:t>Engineer,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20" w:lineRule="exact"/>
                    <w:ind w:left="1851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6"/>
                      <w:w w:val="92"/>
                    </w:rPr>
                    <w:t>Executiv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92"/>
                    </w:rPr>
                    <w:t>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4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6"/>
                      <w:w w:val="100"/>
                    </w:rPr>
                    <w:t>Chef,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20" w:lineRule="exact"/>
                    <w:ind w:left="1851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5"/>
                      <w:w w:val="90"/>
                    </w:rPr>
                    <w:t>Op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90"/>
                    </w:rPr>
                    <w:t>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3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6"/>
                      <w:w w:val="100"/>
                    </w:rPr>
                    <w:t>Manager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2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20" w:lineRule="exact"/>
                    <w:ind w:left="1851" w:right="598" w:firstLine="-1440"/>
                    <w:jc w:val="left"/>
                    <w:tabs>
                      <w:tab w:pos="1700" w:val="left"/>
                    </w:tabs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Baggag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90"/>
                    </w:rPr>
                    <w:t>: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41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90"/>
                    </w:rPr>
                    <w:t>Approx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90"/>
                    </w:rPr>
                    <w:t>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15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90"/>
                    </w:rPr>
                    <w:t>30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90"/>
                    </w:rPr>
                    <w:t>0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14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standard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suitcases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129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Performance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0" w:after="0" w:line="240" w:lineRule="auto"/>
                    <w:ind w:left="411" w:right="-20"/>
                    <w:jc w:val="left"/>
                    <w:tabs>
                      <w:tab w:pos="1680" w:val="left"/>
                    </w:tabs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Rang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0"/>
                    </w:rPr>
                    <w:t>: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24"/>
                      <w:w w:val="8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10,000nm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4" w:after="0" w:line="240" w:lineRule="auto"/>
                    <w:ind w:left="411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89"/>
                    </w:rPr>
                    <w:t>Averag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9"/>
                    </w:rPr>
                    <w:t>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17"/>
                      <w:w w:val="89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89"/>
                    </w:rPr>
                    <w:t>spee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9"/>
                    </w:rPr>
                    <w:t>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20"/>
                      <w:w w:val="89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9"/>
                    </w:rPr>
                    <w:t>: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9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9"/>
                      <w:w w:val="89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89"/>
                    </w:rPr>
                    <w:t>55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9"/>
                    </w:rPr>
                    <w:t>0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18"/>
                      <w:w w:val="89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kt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37"/>
                    </w:rPr>
                    <w:t>/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39"/>
                      <w:w w:val="137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97"/>
                    </w:rPr>
                    <w:t>100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97"/>
                    </w:rPr>
                    <w:t>0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2"/>
                      <w:w w:val="97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3"/>
                    </w:rPr>
                    <w:t>km/h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129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95"/>
                    </w:rPr>
                    <w:t>Cabi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Dimensions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6" w:after="0" w:line="328" w:lineRule="auto"/>
                    <w:ind w:left="411" w:right="1745"/>
                    <w:jc w:val="left"/>
                    <w:tabs>
                      <w:tab w:pos="1680" w:val="left"/>
                    </w:tabs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Lengt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0"/>
                    </w:rPr>
                    <w:t>: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24"/>
                      <w:w w:val="8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49.10m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Widt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00"/>
                    </w:rPr>
                    <w:t>h</w:t>
                    <w:tab/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0"/>
                    </w:rPr>
                    <w:t>: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24"/>
                      <w:w w:val="8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5.86m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Heigh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0"/>
                    </w:rPr>
                    <w:t>: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24"/>
                      <w:w w:val="8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2.20m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7" w:after="0" w:line="240" w:lineRule="auto"/>
                    <w:ind w:left="129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Infligh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Entertainmen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System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0" w:after="0" w:line="240" w:lineRule="auto"/>
                    <w:ind w:left="411" w:right="-20"/>
                    <w:jc w:val="left"/>
                    <w:tabs>
                      <w:tab w:pos="1680" w:val="left"/>
                    </w:tabs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Connectivit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2"/>
                    </w:rPr>
                    <w:t>: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2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21"/>
                      <w:w w:val="82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82"/>
                    </w:rPr>
                    <w:t>WiFi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2"/>
                    </w:rPr>
                    <w:t>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9"/>
                      <w:w w:val="82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Satcom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2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20" w:lineRule="exact"/>
                    <w:ind w:left="1851" w:right="56" w:firstLine="-144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"/>
                      <w:w w:val="100"/>
                    </w:rPr>
                    <w:t>Entertainmen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0"/>
                    </w:rPr>
                    <w:t>: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24"/>
                      <w:w w:val="8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6"/>
                      <w:w w:val="89"/>
                    </w:rPr>
                    <w:t>24'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9"/>
                    </w:rPr>
                    <w:t>'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6"/>
                      <w:w w:val="91"/>
                    </w:rPr>
                    <w:t>touc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91"/>
                    </w:rPr>
                    <w:t>h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6"/>
                      <w:w w:val="84"/>
                    </w:rPr>
                    <w:t>scree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4"/>
                    </w:rPr>
                    <w:t>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6"/>
                      <w:w w:val="87"/>
                    </w:rPr>
                    <w:t>vide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7"/>
                    </w:rPr>
                    <w:t>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6"/>
                      <w:w w:val="89"/>
                    </w:rPr>
                    <w:t>monitors,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6"/>
                      <w:w w:val="89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3"/>
                      <w:w w:val="92"/>
                    </w:rPr>
                    <w:t>Airshow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92"/>
                    </w:rPr>
                    <w:t>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4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3"/>
                      <w:w w:val="92"/>
                    </w:rPr>
                    <w:t>landscap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92"/>
                    </w:rPr>
                    <w:t>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0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3"/>
                      <w:w w:val="91"/>
                    </w:rPr>
                    <w:t>cameras,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3"/>
                      <w:w w:val="91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3"/>
                      <w:w w:val="85"/>
                    </w:rPr>
                    <w:t>Liv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5"/>
                    </w:rPr>
                    <w:t>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11"/>
                      <w:w w:val="85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3"/>
                      <w:w w:val="85"/>
                    </w:rPr>
                    <w:t>TV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5"/>
                    </w:rPr>
                    <w:t>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1"/>
                      <w:w w:val="85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3"/>
                      <w:w w:val="85"/>
                    </w:rPr>
                    <w:t>Vide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5"/>
                    </w:rPr>
                    <w:t>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25"/>
                      <w:w w:val="85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3"/>
                      <w:w w:val="85"/>
                    </w:rPr>
                    <w:t>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85"/>
                    </w:rPr>
                    <w:t>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13"/>
                      <w:w w:val="85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3"/>
                      <w:w w:val="100"/>
                    </w:rPr>
                    <w:t>Demand,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3"/>
                      <w:w w:val="94"/>
                    </w:rPr>
                    <w:t>an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94"/>
                    </w:rPr>
                    <w:t>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6"/>
                      <w:w w:val="94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3"/>
                      <w:w w:val="94"/>
                    </w:rPr>
                    <w:t>Audi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94"/>
                    </w:rPr>
                    <w:t>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9"/>
                      <w:w w:val="94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3"/>
                      <w:w w:val="94"/>
                    </w:rPr>
                    <w:t>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0"/>
                      <w:w w:val="94"/>
                    </w:rPr>
                    <w:t>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12"/>
                      <w:w w:val="94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FF"/>
                      <w:spacing w:val="-3"/>
                      <w:w w:val="100"/>
                    </w:rPr>
                    <w:t>Demand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7.56131pt;margin-top:407.272003pt;width:201.309pt;height:12pt;mso-position-horizontal-relative:page;mso-position-vertical-relative:page;z-index:-241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7.56131pt;margin-top:423.0466pt;width:201.309pt;height:12pt;mso-position-horizontal-relative:page;mso-position-vertical-relative:page;z-index:-24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7.56131pt;margin-top:438.821228pt;width:201.309pt;height:12pt;mso-position-horizontal-relative:page;mso-position-vertical-relative:page;z-index:-23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7.56131pt;margin-top:454.595703pt;width:201.309pt;height:12pt;mso-position-horizontal-relative:page;mso-position-vertical-relative:page;z-index:-23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7.56131pt;margin-top:470.3703pt;width:201.309pt;height:12pt;mso-position-horizontal-relative:page;mso-position-vertical-relative:page;z-index:-23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7.56131pt;margin-top:490.368713pt;width:201.309pt;height:12pt;mso-position-horizontal-relative:page;mso-position-vertical-relative:page;z-index:-23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7.56131pt;margin-top:506.143311pt;width:201.309pt;height:12pt;mso-position-horizontal-relative:page;mso-position-vertical-relative:page;z-index:-23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7.56131pt;margin-top:555.5pt;width:201.309pt;height:12pt;mso-position-horizontal-relative:page;mso-position-vertical-relative:page;z-index:-234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7.56131pt;margin-top:582pt;width:201.309pt;height:12pt;mso-position-horizontal-relative:page;mso-position-vertical-relative:page;z-index:-23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7.56131pt;margin-top:601.998413pt;width:201.309pt;height:12pt;mso-position-horizontal-relative:page;mso-position-vertical-relative:page;z-index:-23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7.56131pt;margin-top:617.77301pt;width:201.309pt;height:12pt;mso-position-horizontal-relative:page;mso-position-vertical-relative:page;z-index:-231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7.56131pt;margin-top:633.547485pt;width:201.309pt;height:12pt;mso-position-horizontal-relative:page;mso-position-vertical-relative:page;z-index:-23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7.56131pt;margin-top:653.545898pt;width:201.309pt;height:12pt;mso-position-horizontal-relative:page;mso-position-vertical-relative:page;z-index:-22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7.56131pt;margin-top:669.320496pt;width:201.309pt;height:12pt;mso-position-horizontal-relative:page;mso-position-vertical-relative:page;z-index:-22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7.56131pt;margin-top:685.095093pt;width:201.309pt;height:12pt;mso-position-horizontal-relative:page;mso-position-vertical-relative:page;z-index:-22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7.56131pt;margin-top:700.86969pt;width:201.309pt;height:12pt;mso-position-horizontal-relative:page;mso-position-vertical-relative:page;z-index:-22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7.56131pt;margin-top:720.868103pt;width:201.309pt;height:12pt;mso-position-horizontal-relative:page;mso-position-vertical-relative:page;z-index:-22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7.56131pt;margin-top:736.642639pt;width:201.309pt;height:12pt;mso-position-horizontal-relative:page;mso-position-vertical-relative:page;z-index:-224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7.56131pt;margin-top:785pt;width:201.309pt;height:12pt;mso-position-horizontal-relative:page;mso-position-vertical-relative:page;z-index:-22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sectPr>
      <w:type w:val="continuous"/>
      <w:pgSz w:w="11920" w:h="16840"/>
      <w:pgMar w:top="156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pn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BBJ 777-200LR P4-XTL leaflet New</dc:title>
  <dcterms:created xsi:type="dcterms:W3CDTF">2018-01-05T08:48:28Z</dcterms:created>
  <dcterms:modified xsi:type="dcterms:W3CDTF">2018-01-05T08:48:28Z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2017-10-24T00:00:00Z</vt:filetime>
  </property>
  <property fmtid="{D5CDD505-2E9C-101B-9397-08002B2CF9AE}" pid="3" name="LastSaved">
    <vt:filetime>2018-01-05T00:00:00Z</vt:filetime>
  </property>
</Properties>
</file>